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D3210" w14:textId="4F83F3E5" w:rsidR="00283D70" w:rsidRPr="00935937" w:rsidRDefault="00D3062D">
      <w:pPr>
        <w:rPr>
          <w:b/>
          <w:bCs/>
        </w:rPr>
        <w:sectPr w:rsidR="00283D70" w:rsidRPr="00935937" w:rsidSect="005F5D83">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720" w:bottom="1440" w:left="720" w:header="720" w:footer="720" w:gutter="0"/>
          <w:pgNumType w:start="1"/>
          <w:cols w:num="2" w:space="547"/>
          <w:docGrid w:linePitch="245"/>
        </w:sectPr>
      </w:pPr>
      <w:r w:rsidRPr="00935937">
        <w:rPr>
          <w:b/>
          <w:bCs/>
          <w:noProof/>
        </w:rPr>
        <mc:AlternateContent>
          <mc:Choice Requires="wps">
            <w:drawing>
              <wp:anchor distT="0" distB="0" distL="114300" distR="114300" simplePos="0" relativeHeight="251655168" behindDoc="0" locked="0" layoutInCell="1" allowOverlap="1" wp14:anchorId="0752B064" wp14:editId="0767F2DF">
                <wp:simplePos x="0" y="0"/>
                <wp:positionH relativeFrom="page">
                  <wp:posOffset>3514725</wp:posOffset>
                </wp:positionH>
                <wp:positionV relativeFrom="margin">
                  <wp:align>top</wp:align>
                </wp:positionV>
                <wp:extent cx="4114800" cy="695325"/>
                <wp:effectExtent l="0" t="0" r="19050" b="28575"/>
                <wp:wrapTight wrapText="bothSides">
                  <wp:wrapPolygon edited="0">
                    <wp:start x="0" y="0"/>
                    <wp:lineTo x="0" y="21896"/>
                    <wp:lineTo x="21600" y="21896"/>
                    <wp:lineTo x="21600" y="0"/>
                    <wp:lineTo x="0" y="0"/>
                  </wp:wrapPolygon>
                </wp:wrapTight>
                <wp:docPr id="6" name="BEDVo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95325"/>
                        </a:xfrm>
                        <a:prstGeom prst="rect">
                          <a:avLst/>
                        </a:prstGeom>
                        <a:solidFill>
                          <a:srgbClr val="FFFFFF"/>
                        </a:solidFill>
                        <a:ln w="9525">
                          <a:solidFill>
                            <a:srgbClr val="FFFFFF"/>
                          </a:solidFill>
                          <a:miter lim="800000"/>
                          <a:headEnd/>
                          <a:tailEnd/>
                        </a:ln>
                      </wps:spPr>
                      <wps:txbx>
                        <w:txbxContent>
                          <w:p w14:paraId="1E53CE14" w14:textId="77777777" w:rsidR="001C231F" w:rsidRDefault="001C231F" w:rsidP="001C231F">
                            <w:pPr>
                              <w:pStyle w:val="BED-Vol"/>
                              <w:rPr>
                                <w:b/>
                                <w:bCs/>
                              </w:rPr>
                            </w:pPr>
                            <w:bookmarkStart w:id="0" w:name="_Hlk184047679"/>
                            <w:r w:rsidRPr="001365E9">
                              <w:rPr>
                                <w:b/>
                                <w:bCs/>
                              </w:rPr>
                              <w:t>Summer Bioengineering Conference</w:t>
                            </w:r>
                          </w:p>
                          <w:p w14:paraId="10158D2A" w14:textId="7E2BD1A2" w:rsidR="001C231F" w:rsidRPr="001365E9" w:rsidRDefault="001C231F" w:rsidP="001C231F">
                            <w:pPr>
                              <w:pStyle w:val="BED-Vol"/>
                              <w:rPr>
                                <w:b/>
                                <w:bCs/>
                              </w:rPr>
                            </w:pPr>
                            <w:r>
                              <w:rPr>
                                <w:b/>
                                <w:bCs/>
                              </w:rPr>
                              <w:t>SBC</w:t>
                            </w:r>
                            <w:r w:rsidRPr="001365E9">
                              <w:rPr>
                                <w:b/>
                                <w:bCs/>
                              </w:rPr>
                              <w:t>202</w:t>
                            </w:r>
                            <w:r>
                              <w:rPr>
                                <w:b/>
                                <w:bCs/>
                              </w:rPr>
                              <w:t>7</w:t>
                            </w:r>
                            <w:r w:rsidRPr="001365E9">
                              <w:rPr>
                                <w:b/>
                                <w:bCs/>
                              </w:rPr>
                              <w:br/>
                            </w:r>
                            <w:r>
                              <w:rPr>
                                <w:b/>
                                <w:bCs/>
                              </w:rPr>
                              <w:t>June</w:t>
                            </w:r>
                            <w:r w:rsidRPr="001365E9">
                              <w:rPr>
                                <w:b/>
                                <w:bCs/>
                              </w:rPr>
                              <w:t xml:space="preserve"> </w:t>
                            </w:r>
                            <w:r>
                              <w:rPr>
                                <w:b/>
                                <w:bCs/>
                              </w:rPr>
                              <w:t>27</w:t>
                            </w:r>
                            <w:r w:rsidRPr="001365E9">
                              <w:rPr>
                                <w:b/>
                                <w:bCs/>
                              </w:rPr>
                              <w:t>-</w:t>
                            </w:r>
                            <w:r>
                              <w:rPr>
                                <w:b/>
                                <w:bCs/>
                              </w:rPr>
                              <w:t>30</w:t>
                            </w:r>
                            <w:r w:rsidRPr="001365E9">
                              <w:rPr>
                                <w:b/>
                                <w:bCs/>
                              </w:rPr>
                              <w:t>, 202</w:t>
                            </w:r>
                            <w:r>
                              <w:rPr>
                                <w:b/>
                                <w:bCs/>
                              </w:rPr>
                              <w:t>7</w:t>
                            </w:r>
                            <w:r w:rsidRPr="001365E9">
                              <w:rPr>
                                <w:b/>
                                <w:bCs/>
                              </w:rPr>
                              <w:t xml:space="preserve">, </w:t>
                            </w:r>
                            <w:r>
                              <w:rPr>
                                <w:b/>
                                <w:bCs/>
                              </w:rPr>
                              <w:t>Fort La</w:t>
                            </w:r>
                            <w:r w:rsidR="00A97D16">
                              <w:rPr>
                                <w:b/>
                                <w:bCs/>
                              </w:rPr>
                              <w:t>u</w:t>
                            </w:r>
                            <w:r>
                              <w:rPr>
                                <w:b/>
                                <w:bCs/>
                              </w:rPr>
                              <w:t>derdale, Florida</w:t>
                            </w:r>
                            <w:r w:rsidRPr="001365E9">
                              <w:rPr>
                                <w:b/>
                                <w:bCs/>
                              </w:rPr>
                              <w:t>, USA</w:t>
                            </w:r>
                          </w:p>
                          <w:bookmarkEnd w:id="0"/>
                          <w:p w14:paraId="7D9555A5" w14:textId="7FF874C0" w:rsidR="001C294A" w:rsidRPr="00BD5A33" w:rsidRDefault="001C294A" w:rsidP="00174F0C">
                            <w:pPr>
                              <w:pStyle w:val="BED-Vol"/>
                              <w:rPr>
                                <w:lang w:val="de-D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52B064" id="_x0000_t202" coordsize="21600,21600" o:spt="202" path="m,l,21600r21600,l21600,xe">
                <v:stroke joinstyle="miter"/>
                <v:path gradientshapeok="t" o:connecttype="rect"/>
              </v:shapetype>
              <v:shape id="BEDVol" o:spid="_x0000_s1026" type="#_x0000_t202" style="position:absolute;left:0;text-align:left;margin-left:276.75pt;margin-top:0;width:324pt;height:54.75pt;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" strokecolor="white">
                <v:textbox inset="0,0,0,0">
                  <w:txbxContent>
                    <w:p w14:paraId="1E53CE14" w14:textId="77777777" w:rsidR="001C231F" w:rsidRDefault="001C231F" w:rsidP="001C231F">
                      <w:pPr>
                        <w:pStyle w:val="BED-Vol"/>
                        <w:rPr>
                          <w:b/>
                          <w:bCs/>
                        </w:rPr>
                      </w:pPr>
                      <w:bookmarkStart w:id="1" w:name="_Hlk184047679"/>
                      <w:r w:rsidRPr="001365E9">
                        <w:rPr>
                          <w:b/>
                          <w:bCs/>
                        </w:rPr>
                        <w:t>Summer Bioengineering Conference</w:t>
                      </w:r>
                    </w:p>
                    <w:p w14:paraId="10158D2A" w14:textId="7E2BD1A2" w:rsidR="001C231F" w:rsidRPr="001365E9" w:rsidRDefault="001C231F" w:rsidP="001C231F">
                      <w:pPr>
                        <w:pStyle w:val="BED-Vol"/>
                        <w:rPr>
                          <w:b/>
                          <w:bCs/>
                        </w:rPr>
                      </w:pPr>
                      <w:r>
                        <w:rPr>
                          <w:b/>
                          <w:bCs/>
                        </w:rPr>
                        <w:t>SBC</w:t>
                      </w:r>
                      <w:r w:rsidRPr="001365E9">
                        <w:rPr>
                          <w:b/>
                          <w:bCs/>
                        </w:rPr>
                        <w:t>202</w:t>
                      </w:r>
                      <w:r>
                        <w:rPr>
                          <w:b/>
                          <w:bCs/>
                        </w:rPr>
                        <w:t>7</w:t>
                      </w:r>
                      <w:r w:rsidRPr="001365E9">
                        <w:rPr>
                          <w:b/>
                          <w:bCs/>
                        </w:rPr>
                        <w:br/>
                      </w:r>
                      <w:r>
                        <w:rPr>
                          <w:b/>
                          <w:bCs/>
                        </w:rPr>
                        <w:t>June</w:t>
                      </w:r>
                      <w:r w:rsidRPr="001365E9">
                        <w:rPr>
                          <w:b/>
                          <w:bCs/>
                        </w:rPr>
                        <w:t xml:space="preserve"> </w:t>
                      </w:r>
                      <w:r>
                        <w:rPr>
                          <w:b/>
                          <w:bCs/>
                        </w:rPr>
                        <w:t>27</w:t>
                      </w:r>
                      <w:r w:rsidRPr="001365E9">
                        <w:rPr>
                          <w:b/>
                          <w:bCs/>
                        </w:rPr>
                        <w:t>-</w:t>
                      </w:r>
                      <w:r>
                        <w:rPr>
                          <w:b/>
                          <w:bCs/>
                        </w:rPr>
                        <w:t>30</w:t>
                      </w:r>
                      <w:r w:rsidRPr="001365E9">
                        <w:rPr>
                          <w:b/>
                          <w:bCs/>
                        </w:rPr>
                        <w:t>, 202</w:t>
                      </w:r>
                      <w:r>
                        <w:rPr>
                          <w:b/>
                          <w:bCs/>
                        </w:rPr>
                        <w:t>7</w:t>
                      </w:r>
                      <w:r w:rsidRPr="001365E9">
                        <w:rPr>
                          <w:b/>
                          <w:bCs/>
                        </w:rPr>
                        <w:t xml:space="preserve">, </w:t>
                      </w:r>
                      <w:r>
                        <w:rPr>
                          <w:b/>
                          <w:bCs/>
                        </w:rPr>
                        <w:t>Fort La</w:t>
                      </w:r>
                      <w:r w:rsidR="00A97D16">
                        <w:rPr>
                          <w:b/>
                          <w:bCs/>
                        </w:rPr>
                        <w:t>u</w:t>
                      </w:r>
                      <w:r>
                        <w:rPr>
                          <w:b/>
                          <w:bCs/>
                        </w:rPr>
                        <w:t>derdale, Florida</w:t>
                      </w:r>
                      <w:r w:rsidRPr="001365E9">
                        <w:rPr>
                          <w:b/>
                          <w:bCs/>
                        </w:rPr>
                        <w:t>, USA</w:t>
                      </w:r>
                    </w:p>
                    <w:bookmarkEnd w:id="1"/>
                    <w:p w14:paraId="7D9555A5" w14:textId="7FF874C0" w:rsidR="001C294A" w:rsidRPr="00BD5A33" w:rsidRDefault="001C294A" w:rsidP="00174F0C">
                      <w:pPr>
                        <w:pStyle w:val="BED-Vol"/>
                        <w:rPr>
                          <w:lang w:val="de-DE"/>
                        </w:rPr>
                      </w:pPr>
                    </w:p>
                  </w:txbxContent>
                </v:textbox>
                <w10:wrap type="tight" anchorx="page" anchory="margin"/>
              </v:shape>
            </w:pict>
          </mc:Fallback>
        </mc:AlternateContent>
      </w:r>
      <w:r w:rsidR="00733109" w:rsidRPr="00935937">
        <w:rPr>
          <w:b/>
          <w:bCs/>
          <w:noProof/>
        </w:rPr>
        <mc:AlternateContent>
          <mc:Choice Requires="wps">
            <w:drawing>
              <wp:anchor distT="1143000" distB="2514600" distL="114300" distR="114300" simplePos="0" relativeHeight="251656192" behindDoc="0" locked="0" layoutInCell="1" allowOverlap="1" wp14:anchorId="2973BBAC" wp14:editId="172B3167">
                <wp:simplePos x="0" y="0"/>
                <wp:positionH relativeFrom="page">
                  <wp:posOffset>914400</wp:posOffset>
                </wp:positionH>
                <wp:positionV relativeFrom="page">
                  <wp:posOffset>1530782</wp:posOffset>
                </wp:positionV>
                <wp:extent cx="5943600" cy="685800"/>
                <wp:effectExtent l="0" t="0" r="12700" b="12700"/>
                <wp:wrapTopAndBottom/>
                <wp:docPr id="1" name="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w="9525">
                          <a:solidFill>
                            <a:srgbClr val="FFFFFF"/>
                          </a:solidFill>
                          <a:miter lim="800000"/>
                          <a:headEnd/>
                          <a:tailEnd/>
                        </a:ln>
                      </wps:spPr>
                      <wps:txbx>
                        <w:txbxContent>
                          <w:p w14:paraId="6AB93832" w14:textId="68F6844D" w:rsidR="00F646E8" w:rsidRDefault="001A3F36" w:rsidP="004E6D33">
                            <w:pPr>
                              <w:pStyle w:val="Title"/>
                              <w:rPr>
                                <w:rFonts w:ascii="Arial" w:hAnsi="Arial" w:cs="Arial"/>
                                <w:sz w:val="24"/>
                                <w:szCs w:val="24"/>
                              </w:rPr>
                            </w:pPr>
                            <w:r w:rsidRPr="00394CE8">
                              <w:rPr>
                                <w:rFonts w:ascii="Arial" w:hAnsi="Arial" w:cs="Arial"/>
                                <w:sz w:val="24"/>
                                <w:szCs w:val="24"/>
                              </w:rPr>
                              <w:t>TITLE</w:t>
                            </w:r>
                            <w:r w:rsidR="00394CE8">
                              <w:rPr>
                                <w:rFonts w:ascii="Arial" w:hAnsi="Arial" w:cs="Arial"/>
                                <w:sz w:val="24"/>
                                <w:szCs w:val="24"/>
                              </w:rPr>
                              <w:t xml:space="preserve"> – ALL CAPS HERE</w:t>
                            </w:r>
                          </w:p>
                          <w:p w14:paraId="0DFE8AF7" w14:textId="77777777" w:rsidR="004A45C5" w:rsidRPr="00394CE8" w:rsidRDefault="004A45C5" w:rsidP="004A45C5">
                            <w:pPr>
                              <w:pStyle w:val="Title"/>
                              <w:jc w:val="both"/>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73BBAC" id="_x0000_t202" coordsize="21600,21600" o:spt="202" path="m,l,21600r21600,l21600,xe">
                <v:stroke joinstyle="miter"/>
                <v:path gradientshapeok="t" o:connecttype="rect"/>
              </v:shapetype>
              <v:shape id="Title" o:spid="_x0000_s1026" type="#_x0000_t202" style="position:absolute;left:0;text-align:left;margin-left:1in;margin-top:120.55pt;width:468pt;height:54pt;z-index:251656192;visibility:visible;mso-wrap-style:square;mso-width-percent:0;mso-height-percent:0;mso-wrap-distance-left:9pt;mso-wrap-distance-top:90pt;mso-wrap-distance-right:9pt;mso-wrap-distance-bottom:19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" strokecolor="white">
                <v:textbox>
                  <w:txbxContent>
                    <w:p w14:paraId="6AB93832" w14:textId="68F6844D" w:rsidR="00F646E8" w:rsidRDefault="001A3F36" w:rsidP="004E6D33">
                      <w:pPr>
                        <w:pStyle w:val="Title"/>
                        <w:rPr>
                          <w:rFonts w:ascii="Arial" w:hAnsi="Arial" w:cs="Arial"/>
                          <w:sz w:val="24"/>
                          <w:szCs w:val="24"/>
                        </w:rPr>
                      </w:pPr>
                      <w:r w:rsidRPr="00394CE8">
                        <w:rPr>
                          <w:rFonts w:ascii="Arial" w:hAnsi="Arial" w:cs="Arial"/>
                          <w:sz w:val="24"/>
                          <w:szCs w:val="24"/>
                        </w:rPr>
                        <w:t>TITLE</w:t>
                      </w:r>
                      <w:r w:rsidR="00394CE8">
                        <w:rPr>
                          <w:rFonts w:ascii="Arial" w:hAnsi="Arial" w:cs="Arial"/>
                          <w:sz w:val="24"/>
                          <w:szCs w:val="24"/>
                        </w:rPr>
                        <w:t xml:space="preserve"> – ALL CAPS HERE</w:t>
                      </w:r>
                    </w:p>
                    <w:p w14:paraId="0DFE8AF7" w14:textId="77777777" w:rsidR="004A45C5" w:rsidRPr="00394CE8" w:rsidRDefault="004A45C5" w:rsidP="004A45C5">
                      <w:pPr>
                        <w:pStyle w:val="Title"/>
                        <w:jc w:val="both"/>
                        <w:rPr>
                          <w:rFonts w:ascii="Arial" w:hAnsi="Arial" w:cs="Arial"/>
                          <w:sz w:val="24"/>
                          <w:szCs w:val="24"/>
                        </w:rPr>
                      </w:pPr>
                    </w:p>
                  </w:txbxContent>
                </v:textbox>
                <w10:wrap type="topAndBottom" anchorx="page" anchory="page"/>
              </v:shape>
            </w:pict>
          </mc:Fallback>
        </mc:AlternateContent>
      </w:r>
      <w:r w:rsidR="004A45C5" w:rsidRPr="00935937">
        <w:rPr>
          <w:b/>
          <w:bCs/>
          <w:noProof/>
        </w:rPr>
        <mc:AlternateContent>
          <mc:Choice Requires="wps">
            <w:drawing>
              <wp:anchor distT="0" distB="0" distL="114300" distR="114300" simplePos="0" relativeHeight="251658240" behindDoc="0" locked="0" layoutInCell="1" allowOverlap="1" wp14:anchorId="383E39A4" wp14:editId="7C5CF98A">
                <wp:simplePos x="0" y="0"/>
                <wp:positionH relativeFrom="page">
                  <wp:posOffset>914400</wp:posOffset>
                </wp:positionH>
                <wp:positionV relativeFrom="page">
                  <wp:posOffset>3259252</wp:posOffset>
                </wp:positionV>
                <wp:extent cx="5943600" cy="765175"/>
                <wp:effectExtent l="0" t="0" r="12700" b="9525"/>
                <wp:wrapTopAndBottom/>
                <wp:docPr id="3" name="Affiliation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65175"/>
                        </a:xfrm>
                        <a:prstGeom prst="rect">
                          <a:avLst/>
                        </a:prstGeom>
                        <a:solidFill>
                          <a:srgbClr val="FFFFFF"/>
                        </a:solidFill>
                        <a:ln w="9525">
                          <a:solidFill>
                            <a:srgbClr val="FFFFFF"/>
                          </a:solidFill>
                          <a:miter lim="800000"/>
                          <a:headEnd/>
                          <a:tailEnd/>
                        </a:ln>
                      </wps:spPr>
                      <wps:txbx>
                        <w:txbxContent>
                          <w:p w14:paraId="11E20FF5" w14:textId="25F4F6B6" w:rsidR="00474832" w:rsidRDefault="00474832" w:rsidP="007E4C47">
                            <w:pPr>
                              <w:pStyle w:val="Affiliation"/>
                              <w:numPr>
                                <w:ilvl w:val="0"/>
                                <w:numId w:val="8"/>
                              </w:numPr>
                              <w:rPr>
                                <w:rFonts w:ascii="Arial" w:hAnsi="Arial" w:cs="Arial"/>
                              </w:rPr>
                            </w:pPr>
                            <w:r w:rsidRPr="00394CE8">
                              <w:rPr>
                                <w:rFonts w:ascii="Arial" w:hAnsi="Arial" w:cs="Arial"/>
                              </w:rPr>
                              <w:t>Department</w:t>
                            </w:r>
                            <w:r w:rsidR="007E4C47">
                              <w:rPr>
                                <w:rFonts w:ascii="Arial" w:hAnsi="Arial" w:cs="Arial"/>
                              </w:rPr>
                              <w:t xml:space="preserve">, </w:t>
                            </w:r>
                            <w:r w:rsidRPr="00394CE8">
                              <w:rPr>
                                <w:rFonts w:ascii="Arial" w:hAnsi="Arial" w:cs="Arial"/>
                              </w:rPr>
                              <w:t>University</w:t>
                            </w:r>
                            <w:r w:rsidR="007E4C47">
                              <w:rPr>
                                <w:rFonts w:ascii="Arial" w:hAnsi="Arial" w:cs="Arial"/>
                              </w:rPr>
                              <w:t xml:space="preserve">, </w:t>
                            </w:r>
                            <w:r w:rsidRPr="00394CE8">
                              <w:rPr>
                                <w:rFonts w:ascii="Arial" w:hAnsi="Arial" w:cs="Arial"/>
                              </w:rPr>
                              <w:t>City, State, Country</w:t>
                            </w:r>
                          </w:p>
                          <w:p w14:paraId="053E96C0" w14:textId="77777777" w:rsidR="007E4C47" w:rsidRDefault="007E4C47" w:rsidP="007E4C47">
                            <w:pPr>
                              <w:pStyle w:val="Affiliation"/>
                              <w:numPr>
                                <w:ilvl w:val="0"/>
                                <w:numId w:val="8"/>
                              </w:numPr>
                              <w:rPr>
                                <w:rFonts w:ascii="Arial" w:hAnsi="Arial" w:cs="Arial"/>
                              </w:rPr>
                            </w:pPr>
                            <w:r w:rsidRPr="00394CE8">
                              <w:rPr>
                                <w:rFonts w:ascii="Arial" w:hAnsi="Arial" w:cs="Arial"/>
                              </w:rPr>
                              <w:t>Department</w:t>
                            </w:r>
                            <w:r>
                              <w:rPr>
                                <w:rFonts w:ascii="Arial" w:hAnsi="Arial" w:cs="Arial"/>
                              </w:rPr>
                              <w:t xml:space="preserve">, </w:t>
                            </w:r>
                            <w:r w:rsidRPr="00394CE8">
                              <w:rPr>
                                <w:rFonts w:ascii="Arial" w:hAnsi="Arial" w:cs="Arial"/>
                              </w:rPr>
                              <w:t>University</w:t>
                            </w:r>
                            <w:r>
                              <w:rPr>
                                <w:rFonts w:ascii="Arial" w:hAnsi="Arial" w:cs="Arial"/>
                              </w:rPr>
                              <w:t xml:space="preserve">, </w:t>
                            </w:r>
                            <w:r w:rsidRPr="00394CE8">
                              <w:rPr>
                                <w:rFonts w:ascii="Arial" w:hAnsi="Arial" w:cs="Arial"/>
                              </w:rPr>
                              <w:t>City, State, Country</w:t>
                            </w:r>
                          </w:p>
                          <w:p w14:paraId="4D2A00F7" w14:textId="77777777" w:rsidR="007E4C47" w:rsidRDefault="007E4C47" w:rsidP="007E4C47">
                            <w:pPr>
                              <w:pStyle w:val="Affiliation"/>
                              <w:numPr>
                                <w:ilvl w:val="0"/>
                                <w:numId w:val="8"/>
                              </w:numPr>
                              <w:rPr>
                                <w:rFonts w:ascii="Arial" w:hAnsi="Arial" w:cs="Arial"/>
                              </w:rPr>
                            </w:pPr>
                            <w:r w:rsidRPr="00394CE8">
                              <w:rPr>
                                <w:rFonts w:ascii="Arial" w:hAnsi="Arial" w:cs="Arial"/>
                              </w:rPr>
                              <w:t>Department</w:t>
                            </w:r>
                            <w:r>
                              <w:rPr>
                                <w:rFonts w:ascii="Arial" w:hAnsi="Arial" w:cs="Arial"/>
                              </w:rPr>
                              <w:t xml:space="preserve">, </w:t>
                            </w:r>
                            <w:r w:rsidRPr="00394CE8">
                              <w:rPr>
                                <w:rFonts w:ascii="Arial" w:hAnsi="Arial" w:cs="Arial"/>
                              </w:rPr>
                              <w:t>University</w:t>
                            </w:r>
                            <w:r>
                              <w:rPr>
                                <w:rFonts w:ascii="Arial" w:hAnsi="Arial" w:cs="Arial"/>
                              </w:rPr>
                              <w:t xml:space="preserve">, </w:t>
                            </w:r>
                            <w:r w:rsidRPr="00394CE8">
                              <w:rPr>
                                <w:rFonts w:ascii="Arial" w:hAnsi="Arial" w:cs="Arial"/>
                              </w:rPr>
                              <w:t>City, State, Country</w:t>
                            </w:r>
                          </w:p>
                          <w:p w14:paraId="288AEA49" w14:textId="77777777" w:rsidR="001C294A" w:rsidRDefault="001C294A" w:rsidP="00F0088F">
                            <w:pPr>
                              <w:pStyle w:val="Affiliation"/>
                            </w:pPr>
                          </w:p>
                        </w:txbxContent>
                      </wps:txbx>
                      <wps:bodyPr rot="0" vert="horz" wrap="square" lIns="64008" tIns="45720" rIns="64008"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E39A4" id="Affiliation 1" o:spid="_x0000_s1028" type="#_x0000_t202" style="position:absolute;left:0;text-align:left;margin-left:1in;margin-top:256.65pt;width:468pt;height:60.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" strokecolor="white">
                <v:textbox inset="5.04pt,,5.04pt,0">
                  <w:txbxContent>
                    <w:p w14:paraId="11E20FF5" w14:textId="25F4F6B6" w:rsidR="00474832" w:rsidRDefault="00474832" w:rsidP="007E4C47">
                      <w:pPr>
                        <w:pStyle w:val="Affiliation"/>
                        <w:numPr>
                          <w:ilvl w:val="0"/>
                          <w:numId w:val="8"/>
                        </w:numPr>
                        <w:rPr>
                          <w:rFonts w:ascii="Arial" w:hAnsi="Arial" w:cs="Arial"/>
                        </w:rPr>
                      </w:pPr>
                      <w:r w:rsidRPr="00394CE8">
                        <w:rPr>
                          <w:rFonts w:ascii="Arial" w:hAnsi="Arial" w:cs="Arial"/>
                        </w:rPr>
                        <w:t>Department</w:t>
                      </w:r>
                      <w:r w:rsidR="007E4C47">
                        <w:rPr>
                          <w:rFonts w:ascii="Arial" w:hAnsi="Arial" w:cs="Arial"/>
                        </w:rPr>
                        <w:t xml:space="preserve">, </w:t>
                      </w:r>
                      <w:r w:rsidRPr="00394CE8">
                        <w:rPr>
                          <w:rFonts w:ascii="Arial" w:hAnsi="Arial" w:cs="Arial"/>
                        </w:rPr>
                        <w:t>University</w:t>
                      </w:r>
                      <w:r w:rsidR="007E4C47">
                        <w:rPr>
                          <w:rFonts w:ascii="Arial" w:hAnsi="Arial" w:cs="Arial"/>
                        </w:rPr>
                        <w:t xml:space="preserve">, </w:t>
                      </w:r>
                      <w:r w:rsidRPr="00394CE8">
                        <w:rPr>
                          <w:rFonts w:ascii="Arial" w:hAnsi="Arial" w:cs="Arial"/>
                        </w:rPr>
                        <w:t>City, State, Country</w:t>
                      </w:r>
                    </w:p>
                    <w:p w14:paraId="053E96C0" w14:textId="77777777" w:rsidR="007E4C47" w:rsidRDefault="007E4C47" w:rsidP="007E4C47">
                      <w:pPr>
                        <w:pStyle w:val="Affiliation"/>
                        <w:numPr>
                          <w:ilvl w:val="0"/>
                          <w:numId w:val="8"/>
                        </w:numPr>
                        <w:rPr>
                          <w:rFonts w:ascii="Arial" w:hAnsi="Arial" w:cs="Arial"/>
                        </w:rPr>
                      </w:pPr>
                      <w:r w:rsidRPr="00394CE8">
                        <w:rPr>
                          <w:rFonts w:ascii="Arial" w:hAnsi="Arial" w:cs="Arial"/>
                        </w:rPr>
                        <w:t>Department</w:t>
                      </w:r>
                      <w:r>
                        <w:rPr>
                          <w:rFonts w:ascii="Arial" w:hAnsi="Arial" w:cs="Arial"/>
                        </w:rPr>
                        <w:t xml:space="preserve">, </w:t>
                      </w:r>
                      <w:r w:rsidRPr="00394CE8">
                        <w:rPr>
                          <w:rFonts w:ascii="Arial" w:hAnsi="Arial" w:cs="Arial"/>
                        </w:rPr>
                        <w:t>University</w:t>
                      </w:r>
                      <w:r>
                        <w:rPr>
                          <w:rFonts w:ascii="Arial" w:hAnsi="Arial" w:cs="Arial"/>
                        </w:rPr>
                        <w:t xml:space="preserve">, </w:t>
                      </w:r>
                      <w:r w:rsidRPr="00394CE8">
                        <w:rPr>
                          <w:rFonts w:ascii="Arial" w:hAnsi="Arial" w:cs="Arial"/>
                        </w:rPr>
                        <w:t>City, State, Country</w:t>
                      </w:r>
                    </w:p>
                    <w:p w14:paraId="4D2A00F7" w14:textId="77777777" w:rsidR="007E4C47" w:rsidRDefault="007E4C47" w:rsidP="007E4C47">
                      <w:pPr>
                        <w:pStyle w:val="Affiliation"/>
                        <w:numPr>
                          <w:ilvl w:val="0"/>
                          <w:numId w:val="8"/>
                        </w:numPr>
                        <w:rPr>
                          <w:rFonts w:ascii="Arial" w:hAnsi="Arial" w:cs="Arial"/>
                        </w:rPr>
                      </w:pPr>
                      <w:r w:rsidRPr="00394CE8">
                        <w:rPr>
                          <w:rFonts w:ascii="Arial" w:hAnsi="Arial" w:cs="Arial"/>
                        </w:rPr>
                        <w:t>Department</w:t>
                      </w:r>
                      <w:r>
                        <w:rPr>
                          <w:rFonts w:ascii="Arial" w:hAnsi="Arial" w:cs="Arial"/>
                        </w:rPr>
                        <w:t xml:space="preserve">, </w:t>
                      </w:r>
                      <w:r w:rsidRPr="00394CE8">
                        <w:rPr>
                          <w:rFonts w:ascii="Arial" w:hAnsi="Arial" w:cs="Arial"/>
                        </w:rPr>
                        <w:t>University</w:t>
                      </w:r>
                      <w:r>
                        <w:rPr>
                          <w:rFonts w:ascii="Arial" w:hAnsi="Arial" w:cs="Arial"/>
                        </w:rPr>
                        <w:t xml:space="preserve">, </w:t>
                      </w:r>
                      <w:r w:rsidRPr="00394CE8">
                        <w:rPr>
                          <w:rFonts w:ascii="Arial" w:hAnsi="Arial" w:cs="Arial"/>
                        </w:rPr>
                        <w:t>City, State, Country</w:t>
                      </w:r>
                    </w:p>
                    <w:p w14:paraId="288AEA49" w14:textId="77777777" w:rsidR="001C294A" w:rsidRDefault="001C294A" w:rsidP="00F0088F">
                      <w:pPr>
                        <w:pStyle w:val="Affiliation"/>
                      </w:pPr>
                    </w:p>
                  </w:txbxContent>
                </v:textbox>
                <w10:wrap type="topAndBottom" anchorx="page" anchory="page"/>
              </v:shape>
            </w:pict>
          </mc:Fallback>
        </mc:AlternateContent>
      </w:r>
      <w:r w:rsidR="00F83488" w:rsidRPr="00935937">
        <w:rPr>
          <w:b/>
          <w:bCs/>
          <w:noProof/>
        </w:rPr>
        <mc:AlternateContent>
          <mc:Choice Requires="wps">
            <w:drawing>
              <wp:anchor distT="1828800" distB="0" distL="114300" distR="114300" simplePos="0" relativeHeight="251657216" behindDoc="0" locked="0" layoutInCell="1" allowOverlap="1" wp14:anchorId="275FE2B3" wp14:editId="5AC192B6">
                <wp:simplePos x="0" y="0"/>
                <wp:positionH relativeFrom="page">
                  <wp:posOffset>914400</wp:posOffset>
                </wp:positionH>
                <wp:positionV relativeFrom="page">
                  <wp:posOffset>2514600</wp:posOffset>
                </wp:positionV>
                <wp:extent cx="5943600" cy="585470"/>
                <wp:effectExtent l="0" t="0" r="0" b="0"/>
                <wp:wrapTopAndBottom/>
                <wp:docPr id="2" name="Autho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85470"/>
                        </a:xfrm>
                        <a:prstGeom prst="rect">
                          <a:avLst/>
                        </a:prstGeom>
                        <a:solidFill>
                          <a:srgbClr val="FFFFFF"/>
                        </a:solidFill>
                        <a:ln w="9525">
                          <a:solidFill>
                            <a:srgbClr val="FFFFFF"/>
                          </a:solidFill>
                          <a:miter lim="800000"/>
                          <a:headEnd/>
                          <a:tailEnd/>
                        </a:ln>
                      </wps:spPr>
                      <wps:txbx>
                        <w:txbxContent>
                          <w:p w14:paraId="71658B7F" w14:textId="77777777" w:rsidR="001C294A" w:rsidRPr="00394CE8" w:rsidRDefault="00474832" w:rsidP="00474832">
                            <w:pPr>
                              <w:pStyle w:val="Authors"/>
                              <w:rPr>
                                <w:rFonts w:ascii="Arial" w:hAnsi="Arial" w:cs="Arial"/>
                              </w:rPr>
                            </w:pPr>
                            <w:proofErr w:type="spellStart"/>
                            <w:proofErr w:type="gramStart"/>
                            <w:r w:rsidRPr="00394CE8">
                              <w:rPr>
                                <w:rFonts w:ascii="Arial" w:hAnsi="Arial" w:cs="Arial"/>
                              </w:rPr>
                              <w:t>Firstname</w:t>
                            </w:r>
                            <w:proofErr w:type="spellEnd"/>
                            <w:proofErr w:type="gramEnd"/>
                            <w:r w:rsidRPr="00394CE8">
                              <w:rPr>
                                <w:rFonts w:ascii="Arial" w:hAnsi="Arial" w:cs="Arial"/>
                              </w:rPr>
                              <w:t xml:space="preserve"> Initial. Lastname</w:t>
                            </w:r>
                            <w:r w:rsidR="001A3F36" w:rsidRPr="00394CE8">
                              <w:rPr>
                                <w:rFonts w:ascii="Arial" w:hAnsi="Arial" w:cs="Arial"/>
                              </w:rPr>
                              <w:t xml:space="preserve"> </w:t>
                            </w:r>
                            <w:r w:rsidR="001C294A" w:rsidRPr="00394CE8">
                              <w:rPr>
                                <w:rFonts w:ascii="Arial" w:hAnsi="Arial" w:cs="Arial"/>
                              </w:rPr>
                              <w:t xml:space="preserve">(1), </w:t>
                            </w:r>
                            <w:proofErr w:type="spellStart"/>
                            <w:r w:rsidRPr="00394CE8">
                              <w:rPr>
                                <w:rFonts w:ascii="Arial" w:hAnsi="Arial" w:cs="Arial"/>
                              </w:rPr>
                              <w:t>Firstname</w:t>
                            </w:r>
                            <w:proofErr w:type="spellEnd"/>
                            <w:r w:rsidRPr="00394CE8">
                              <w:rPr>
                                <w:rFonts w:ascii="Arial" w:hAnsi="Arial" w:cs="Arial"/>
                              </w:rPr>
                              <w:t xml:space="preserve"> Initial. Lastname </w:t>
                            </w:r>
                            <w:r w:rsidR="001C294A" w:rsidRPr="00394CE8">
                              <w:rPr>
                                <w:rFonts w:ascii="Arial" w:hAnsi="Arial" w:cs="Arial"/>
                              </w:rPr>
                              <w:t>(</w:t>
                            </w:r>
                            <w:r w:rsidRPr="00394CE8">
                              <w:rPr>
                                <w:rFonts w:ascii="Arial" w:hAnsi="Arial" w:cs="Arial"/>
                              </w:rPr>
                              <w:t>2</w:t>
                            </w:r>
                            <w:r w:rsidR="001C294A" w:rsidRPr="00394CE8">
                              <w:rPr>
                                <w:rFonts w:ascii="Arial" w:hAnsi="Arial" w:cs="Arial"/>
                              </w:rPr>
                              <w:t xml:space="preserve">), </w:t>
                            </w:r>
                            <w:proofErr w:type="spellStart"/>
                            <w:r w:rsidRPr="00394CE8">
                              <w:rPr>
                                <w:rFonts w:ascii="Arial" w:hAnsi="Arial" w:cs="Arial"/>
                              </w:rPr>
                              <w:t>Firstname</w:t>
                            </w:r>
                            <w:proofErr w:type="spellEnd"/>
                            <w:r w:rsidRPr="00394CE8">
                              <w:rPr>
                                <w:rFonts w:ascii="Arial" w:hAnsi="Arial" w:cs="Arial"/>
                              </w:rPr>
                              <w:t xml:space="preserve"> Initial. </w:t>
                            </w:r>
                            <w:proofErr w:type="gramStart"/>
                            <w:r w:rsidRPr="00394CE8">
                              <w:rPr>
                                <w:rFonts w:ascii="Arial" w:hAnsi="Arial" w:cs="Arial"/>
                              </w:rPr>
                              <w:t>Lastname</w:t>
                            </w:r>
                            <w:proofErr w:type="gramEnd"/>
                            <w:r w:rsidRPr="00394CE8">
                              <w:rPr>
                                <w:rFonts w:ascii="Arial" w:hAnsi="Arial" w:cs="Arial"/>
                              </w:rPr>
                              <w:t xml:space="preserve"> </w:t>
                            </w:r>
                            <w:r w:rsidR="001C294A" w:rsidRPr="00394CE8">
                              <w:rPr>
                                <w:rFonts w:ascii="Arial" w:hAnsi="Arial" w:cs="Arial"/>
                              </w:rPr>
                              <w:t>(1,2,3)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FE2B3" id="Authors" o:spid="_x0000_s1029" type="#_x0000_t202" style="position:absolute;left:0;text-align:left;margin-left:1in;margin-top:198pt;width:468pt;height:46.1pt;z-index:251657216;visibility:visible;mso-wrap-style:square;mso-width-percent:0;mso-height-percent:0;mso-wrap-distance-left:9pt;mso-wrap-distance-top:2in;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" strokecolor="white">
                <v:textbox>
                  <w:txbxContent>
                    <w:p w14:paraId="71658B7F" w14:textId="77777777" w:rsidR="001C294A" w:rsidRPr="00394CE8" w:rsidRDefault="00474832" w:rsidP="00474832">
                      <w:pPr>
                        <w:pStyle w:val="Authors"/>
                        <w:rPr>
                          <w:rFonts w:ascii="Arial" w:hAnsi="Arial" w:cs="Arial"/>
                        </w:rPr>
                      </w:pPr>
                      <w:r w:rsidRPr="00394CE8">
                        <w:rPr>
                          <w:rFonts w:ascii="Arial" w:hAnsi="Arial" w:cs="Arial"/>
                        </w:rPr>
                        <w:t>Firstname Initial. Lastname</w:t>
                      </w:r>
                      <w:r w:rsidR="001A3F36" w:rsidRPr="00394CE8">
                        <w:rPr>
                          <w:rFonts w:ascii="Arial" w:hAnsi="Arial" w:cs="Arial"/>
                        </w:rPr>
                        <w:t xml:space="preserve"> </w:t>
                      </w:r>
                      <w:r w:rsidR="001C294A" w:rsidRPr="00394CE8">
                        <w:rPr>
                          <w:rFonts w:ascii="Arial" w:hAnsi="Arial" w:cs="Arial"/>
                        </w:rPr>
                        <w:t xml:space="preserve">(1), </w:t>
                      </w:r>
                      <w:r w:rsidRPr="00394CE8">
                        <w:rPr>
                          <w:rFonts w:ascii="Arial" w:hAnsi="Arial" w:cs="Arial"/>
                        </w:rPr>
                        <w:t xml:space="preserve">Firstname Initial. Lastname </w:t>
                      </w:r>
                      <w:r w:rsidR="001C294A" w:rsidRPr="00394CE8">
                        <w:rPr>
                          <w:rFonts w:ascii="Arial" w:hAnsi="Arial" w:cs="Arial"/>
                        </w:rPr>
                        <w:t>(</w:t>
                      </w:r>
                      <w:r w:rsidRPr="00394CE8">
                        <w:rPr>
                          <w:rFonts w:ascii="Arial" w:hAnsi="Arial" w:cs="Arial"/>
                        </w:rPr>
                        <w:t>2</w:t>
                      </w:r>
                      <w:r w:rsidR="001C294A" w:rsidRPr="00394CE8">
                        <w:rPr>
                          <w:rFonts w:ascii="Arial" w:hAnsi="Arial" w:cs="Arial"/>
                        </w:rPr>
                        <w:t xml:space="preserve">), </w:t>
                      </w:r>
                      <w:r w:rsidRPr="00394CE8">
                        <w:rPr>
                          <w:rFonts w:ascii="Arial" w:hAnsi="Arial" w:cs="Arial"/>
                        </w:rPr>
                        <w:t xml:space="preserve">Firstname Initial. Lastname </w:t>
                      </w:r>
                      <w:r w:rsidR="001C294A" w:rsidRPr="00394CE8">
                        <w:rPr>
                          <w:rFonts w:ascii="Arial" w:hAnsi="Arial" w:cs="Arial"/>
                        </w:rPr>
                        <w:t>(1,2,3)</w:t>
                      </w:r>
                    </w:p>
                  </w:txbxContent>
                </v:textbox>
                <w10:wrap type="topAndBottom" anchorx="page" anchory="page"/>
              </v:shape>
            </w:pict>
          </mc:Fallback>
        </mc:AlternateContent>
      </w:r>
    </w:p>
    <w:p w14:paraId="1E5D5669" w14:textId="77777777" w:rsidR="00BB40BE" w:rsidRPr="00935937" w:rsidRDefault="00BB40BE" w:rsidP="00BB40BE">
      <w:pPr>
        <w:rPr>
          <w:b/>
          <w:bCs/>
        </w:rPr>
      </w:pPr>
      <w:r w:rsidRPr="00935937">
        <w:rPr>
          <w:b/>
          <w:bCs/>
        </w:rPr>
        <w:t>INTRODUCTION</w:t>
      </w:r>
    </w:p>
    <w:p w14:paraId="7DC8B9FB" w14:textId="77777777" w:rsidR="00BB40BE" w:rsidRDefault="00BB40BE" w:rsidP="00BB40BE">
      <w:pPr>
        <w:ind w:firstLine="360"/>
      </w:pPr>
      <w:r>
        <w:t>The introduction should establish the importance of the subject, briefly explain what is known, state what is unknown or problematic, and then provide a clear statement of the objectives and/or research questions associated with the study.</w:t>
      </w:r>
    </w:p>
    <w:p w14:paraId="1893C919" w14:textId="77777777" w:rsidR="00BB40BE" w:rsidRDefault="00BB40BE" w:rsidP="00BB40BE"/>
    <w:tbl>
      <w:tblPr>
        <w:tblStyle w:val="TableGrid"/>
        <w:tblW w:w="0" w:type="auto"/>
        <w:shd w:val="clear" w:color="auto" w:fill="E7E6E6" w:themeFill="background2"/>
        <w:tblLook w:val="04A0" w:firstRow="1" w:lastRow="0" w:firstColumn="1" w:lastColumn="0" w:noHBand="0" w:noVBand="1"/>
      </w:tblPr>
      <w:tblGrid>
        <w:gridCol w:w="5116"/>
      </w:tblGrid>
      <w:tr w:rsidR="00BB40BE" w14:paraId="5FC025EC" w14:textId="77777777" w:rsidTr="008107C5">
        <w:tc>
          <w:tcPr>
            <w:tcW w:w="5116" w:type="dxa"/>
            <w:shd w:val="clear" w:color="auto" w:fill="E7E6E6" w:themeFill="background2"/>
          </w:tcPr>
          <w:p w14:paraId="789681BF" w14:textId="195286D8" w:rsidR="00BB40BE" w:rsidRDefault="00BB40BE" w:rsidP="008107C5">
            <w:pPr>
              <w:spacing w:before="120" w:after="120"/>
            </w:pPr>
            <w:r>
              <w:t>This document is the abstract template for SBC202</w:t>
            </w:r>
            <w:r w:rsidR="00A702F1">
              <w:t>5</w:t>
            </w:r>
            <w:r>
              <w:t xml:space="preserve">.   It includes guidelines for content to be included in each section. </w:t>
            </w:r>
          </w:p>
          <w:p w14:paraId="40FC6908" w14:textId="77777777" w:rsidR="00BB40BE" w:rsidRDefault="00BB40BE" w:rsidP="008107C5">
            <w:pPr>
              <w:spacing w:before="120" w:after="120"/>
            </w:pPr>
            <w:r>
              <w:t xml:space="preserve">  </w:t>
            </w:r>
            <w:r>
              <w:tab/>
            </w:r>
            <w:r w:rsidRPr="00FF2928">
              <w:t xml:space="preserve">Follow </w:t>
            </w:r>
            <w:r>
              <w:t xml:space="preserve">the abstract </w:t>
            </w:r>
            <w:r w:rsidRPr="00FF2928">
              <w:t xml:space="preserve">instructions </w:t>
            </w:r>
            <w:r>
              <w:t xml:space="preserve">in the grey boxes or </w:t>
            </w:r>
            <w:r w:rsidRPr="00FF2928">
              <w:t>available at sb3c.org</w:t>
            </w:r>
            <w:r>
              <w:t xml:space="preserve"> (delete the grey boxes before submitting the abstract)</w:t>
            </w:r>
            <w:r w:rsidRPr="00FF2928">
              <w:t xml:space="preserve">.  </w:t>
            </w:r>
            <w:r>
              <w:t>Y</w:t>
            </w:r>
            <w:r w:rsidRPr="00FF2928">
              <w:t xml:space="preserve">ou must create a PDF </w:t>
            </w:r>
            <w:r>
              <w:t>that fulfills</w:t>
            </w:r>
            <w:r w:rsidRPr="00FF2928">
              <w:t xml:space="preserve"> these requirements:</w:t>
            </w:r>
          </w:p>
          <w:p w14:paraId="2E56406F" w14:textId="77777777" w:rsidR="00BB40BE" w:rsidRDefault="00BB40BE" w:rsidP="008107C5">
            <w:pPr>
              <w:pStyle w:val="ListParagraph"/>
              <w:numPr>
                <w:ilvl w:val="0"/>
                <w:numId w:val="7"/>
              </w:numPr>
              <w:ind w:left="540" w:hanging="180"/>
            </w:pPr>
            <w:r>
              <w:t>Fill in this Abstract Template (or the Undergraduate Design Template) in Microsoft Word and save it as a PDF.</w:t>
            </w:r>
          </w:p>
          <w:p w14:paraId="3DF2A4B6" w14:textId="77777777" w:rsidR="00BB40BE" w:rsidRDefault="00BB40BE" w:rsidP="008107C5">
            <w:pPr>
              <w:pStyle w:val="ListParagraph"/>
              <w:numPr>
                <w:ilvl w:val="0"/>
                <w:numId w:val="7"/>
              </w:numPr>
              <w:ind w:left="540" w:hanging="180"/>
            </w:pPr>
            <w:r>
              <w:t>Do not include page numbers, headers, or footers in your abstract. They will be added when the program book is made.</w:t>
            </w:r>
          </w:p>
          <w:p w14:paraId="20A5B169" w14:textId="77777777" w:rsidR="00BB40BE" w:rsidRDefault="00BB40BE" w:rsidP="008107C5">
            <w:pPr>
              <w:pStyle w:val="ListParagraph"/>
              <w:numPr>
                <w:ilvl w:val="0"/>
                <w:numId w:val="7"/>
              </w:numPr>
              <w:ind w:left="540" w:hanging="180"/>
            </w:pPr>
            <w:r>
              <w:t xml:space="preserve">Keep fonts consistent with the template. Only Helvetica, Arial, and Times New Roman are permitted.  </w:t>
            </w:r>
          </w:p>
          <w:p w14:paraId="0F93D413" w14:textId="77777777" w:rsidR="00BB40BE" w:rsidRDefault="00BB40BE" w:rsidP="008107C5">
            <w:pPr>
              <w:pStyle w:val="ListParagraph"/>
              <w:numPr>
                <w:ilvl w:val="0"/>
                <w:numId w:val="7"/>
              </w:numPr>
              <w:ind w:left="540" w:hanging="180"/>
            </w:pPr>
            <w:r>
              <w:t>The final PDF size may not exceed 3MB. There are options to reduce the file size in Microsoft Word or Adobe Acrobat.</w:t>
            </w:r>
          </w:p>
          <w:p w14:paraId="353BA8F5" w14:textId="77777777" w:rsidR="00BB40BE" w:rsidRDefault="00BB40BE" w:rsidP="008107C5">
            <w:pPr>
              <w:pStyle w:val="ListParagraph"/>
              <w:numPr>
                <w:ilvl w:val="0"/>
                <w:numId w:val="7"/>
              </w:numPr>
              <w:ind w:left="540" w:hanging="180"/>
              <w:rPr>
                <w:b/>
                <w:u w:val="single"/>
              </w:rPr>
            </w:pPr>
            <w:r w:rsidRPr="00E87302">
              <w:rPr>
                <w:b/>
                <w:u w:val="single"/>
              </w:rPr>
              <w:t>You are limited to 2 pages.</w:t>
            </w:r>
            <w:r>
              <w:rPr>
                <w:b/>
                <w:u w:val="single"/>
              </w:rPr>
              <w:t xml:space="preserve"> Abstracts longer than 2 pages will be rejected</w:t>
            </w:r>
          </w:p>
          <w:p w14:paraId="4CCD807E" w14:textId="77777777" w:rsidR="00BB40BE" w:rsidRPr="00392690" w:rsidRDefault="00BB40BE" w:rsidP="008107C5">
            <w:pPr>
              <w:pStyle w:val="ListParagraph"/>
              <w:numPr>
                <w:ilvl w:val="0"/>
                <w:numId w:val="7"/>
              </w:numPr>
              <w:ind w:left="540" w:hanging="180"/>
            </w:pPr>
            <w:r w:rsidRPr="00392690">
              <w:t>Required elements: Title, Authors, Affiliations, Introduction, Methods,</w:t>
            </w:r>
            <w:r>
              <w:t xml:space="preserve"> </w:t>
            </w:r>
            <w:r w:rsidRPr="00392690">
              <w:t>Results, Discussion, Acknowledgments, References</w:t>
            </w:r>
          </w:p>
          <w:p w14:paraId="02C7322D" w14:textId="77777777" w:rsidR="00BB40BE" w:rsidRDefault="00BB40BE" w:rsidP="008107C5">
            <w:pPr>
              <w:pStyle w:val="ListParagraph"/>
              <w:numPr>
                <w:ilvl w:val="0"/>
                <w:numId w:val="7"/>
              </w:numPr>
              <w:spacing w:after="120"/>
              <w:ind w:left="547" w:hanging="187"/>
            </w:pPr>
            <w:r w:rsidRPr="00392690">
              <w:t>Include all elements of the paper in one document.  All artwork, tables, and graphs must be correctly i</w:t>
            </w:r>
            <w:r>
              <w:t>nserted into the final paper.</w:t>
            </w:r>
          </w:p>
          <w:p w14:paraId="2EDC9801" w14:textId="77777777" w:rsidR="00BB40BE" w:rsidRDefault="00BB40BE" w:rsidP="008107C5">
            <w:pPr>
              <w:pStyle w:val="ListParagraph"/>
              <w:spacing w:after="120"/>
              <w:ind w:left="547"/>
            </w:pPr>
          </w:p>
        </w:tc>
      </w:tr>
    </w:tbl>
    <w:p w14:paraId="73424E30" w14:textId="77777777" w:rsidR="00EF140F" w:rsidRDefault="00EF140F" w:rsidP="00BB40BE">
      <w:pPr>
        <w:rPr>
          <w:b/>
          <w:bCs/>
        </w:rPr>
      </w:pPr>
    </w:p>
    <w:p w14:paraId="697BAB1E" w14:textId="206F920A" w:rsidR="00BB40BE" w:rsidRPr="00935937" w:rsidRDefault="00BB40BE" w:rsidP="00BB40BE">
      <w:pPr>
        <w:rPr>
          <w:b/>
          <w:bCs/>
        </w:rPr>
      </w:pPr>
      <w:r w:rsidRPr="00935937">
        <w:rPr>
          <w:b/>
          <w:bCs/>
        </w:rPr>
        <w:t>METHODS</w:t>
      </w:r>
    </w:p>
    <w:p w14:paraId="48609CAD" w14:textId="77777777" w:rsidR="00BB40BE" w:rsidRDefault="00BB40BE" w:rsidP="00BB40BE">
      <w:pPr>
        <w:ind w:firstLine="360"/>
      </w:pPr>
      <w:r>
        <w:t>Explain what was studied, created or done to answer the research question. Explain how it was done and how data were analyzed.</w:t>
      </w:r>
    </w:p>
    <w:p w14:paraId="3D677F93" w14:textId="77777777" w:rsidR="00BB40BE" w:rsidRDefault="00BB40BE" w:rsidP="00BB40BE">
      <w:pPr>
        <w:ind w:firstLine="360"/>
      </w:pPr>
    </w:p>
    <w:tbl>
      <w:tblPr>
        <w:tblStyle w:val="TableGrid"/>
        <w:tblW w:w="0" w:type="auto"/>
        <w:shd w:val="clear" w:color="auto" w:fill="E7E6E6" w:themeFill="background2"/>
        <w:tblLook w:val="04A0" w:firstRow="1" w:lastRow="0" w:firstColumn="1" w:lastColumn="0" w:noHBand="0" w:noVBand="1"/>
      </w:tblPr>
      <w:tblGrid>
        <w:gridCol w:w="5116"/>
      </w:tblGrid>
      <w:tr w:rsidR="00BB40BE" w14:paraId="675A02A8" w14:textId="77777777" w:rsidTr="008107C5">
        <w:tc>
          <w:tcPr>
            <w:tcW w:w="5116" w:type="dxa"/>
            <w:shd w:val="clear" w:color="auto" w:fill="E7E6E6" w:themeFill="background2"/>
          </w:tcPr>
          <w:p w14:paraId="4696055D" w14:textId="77777777" w:rsidR="00BB40BE" w:rsidRPr="00392690" w:rsidRDefault="00BB40BE" w:rsidP="008107C5">
            <w:pPr>
              <w:spacing w:before="120"/>
              <w:rPr>
                <w:b/>
              </w:rPr>
            </w:pPr>
            <w:r w:rsidRPr="00392690">
              <w:rPr>
                <w:b/>
              </w:rPr>
              <w:t>Paper Title</w:t>
            </w:r>
          </w:p>
          <w:p w14:paraId="0458AE42" w14:textId="77777777" w:rsidR="00BB40BE" w:rsidRDefault="00BB40BE" w:rsidP="008107C5">
            <w:pPr>
              <w:ind w:left="540" w:hanging="180"/>
            </w:pPr>
            <w:r>
              <w:t>•</w:t>
            </w:r>
            <w:r>
              <w:tab/>
              <w:t>12 pt. bold Arial, uppercase, with units of measure or other specialty lowercase terms remaining as such</w:t>
            </w:r>
          </w:p>
          <w:p w14:paraId="5921DBEA" w14:textId="77777777" w:rsidR="00BB40BE" w:rsidRDefault="00BB40BE" w:rsidP="008107C5">
            <w:pPr>
              <w:ind w:left="540" w:hanging="180"/>
            </w:pPr>
            <w:r>
              <w:t>•</w:t>
            </w:r>
            <w:r>
              <w:tab/>
              <w:t>Centered on full width of page</w:t>
            </w:r>
          </w:p>
          <w:p w14:paraId="02FE73DB" w14:textId="77777777" w:rsidR="00BB40BE" w:rsidRDefault="00BB40BE" w:rsidP="008107C5">
            <w:pPr>
              <w:ind w:left="540" w:hanging="180"/>
            </w:pPr>
            <w:r>
              <w:t>•</w:t>
            </w:r>
            <w:r>
              <w:tab/>
              <w:t>Spacing: 3 lines separate paper number from title; 2 lines separate title from authors.</w:t>
            </w:r>
          </w:p>
          <w:p w14:paraId="76AF55D9" w14:textId="207F3B03" w:rsidR="00BB40BE" w:rsidRPr="00392690" w:rsidRDefault="00BB40BE" w:rsidP="008107C5">
            <w:pPr>
              <w:spacing w:before="60"/>
              <w:rPr>
                <w:b/>
              </w:rPr>
            </w:pPr>
            <w:r w:rsidRPr="00392690">
              <w:rPr>
                <w:b/>
              </w:rPr>
              <w:t>Authors</w:t>
            </w:r>
            <w:r w:rsidR="00733109">
              <w:rPr>
                <w:b/>
              </w:rPr>
              <w:t xml:space="preserve"> and Affiliations</w:t>
            </w:r>
          </w:p>
          <w:p w14:paraId="3F7D5601" w14:textId="77777777" w:rsidR="00BB40BE" w:rsidRPr="00392690" w:rsidRDefault="00BB40BE" w:rsidP="008107C5">
            <w:pPr>
              <w:ind w:left="540" w:hanging="180"/>
              <w:rPr>
                <w:b/>
                <w:u w:val="single"/>
              </w:rPr>
            </w:pPr>
            <w:r w:rsidRPr="008154BD">
              <w:rPr>
                <w:b/>
              </w:rPr>
              <w:t>•</w:t>
            </w:r>
            <w:r w:rsidRPr="008154BD">
              <w:rPr>
                <w:b/>
              </w:rPr>
              <w:tab/>
            </w:r>
            <w:r w:rsidRPr="00392690">
              <w:rPr>
                <w:b/>
                <w:u w:val="single"/>
              </w:rPr>
              <w:t xml:space="preserve">Each author </w:t>
            </w:r>
            <w:proofErr w:type="gramStart"/>
            <w:r w:rsidRPr="00392690">
              <w:rPr>
                <w:b/>
                <w:u w:val="single"/>
              </w:rPr>
              <w:t>entered into</w:t>
            </w:r>
            <w:proofErr w:type="gramEnd"/>
            <w:r w:rsidRPr="00392690">
              <w:rPr>
                <w:b/>
                <w:u w:val="single"/>
              </w:rPr>
              <w:t xml:space="preserve"> the OpenConf submission system should appear in your abstract, and vice versa.</w:t>
            </w:r>
          </w:p>
          <w:p w14:paraId="35E7338F" w14:textId="00CB05CD" w:rsidR="00733109" w:rsidRDefault="00BB40BE" w:rsidP="00733109">
            <w:pPr>
              <w:ind w:left="540" w:hanging="180"/>
            </w:pPr>
            <w:r>
              <w:t>•</w:t>
            </w:r>
            <w:r>
              <w:tab/>
            </w:r>
            <w:r w:rsidR="00733109">
              <w:t>Author name: First name, Middle initial, and Last name (affiliation number)</w:t>
            </w:r>
          </w:p>
          <w:p w14:paraId="01B1CE45" w14:textId="77777777" w:rsidR="00733109" w:rsidRDefault="00733109" w:rsidP="00733109">
            <w:pPr>
              <w:ind w:left="540" w:hanging="180"/>
            </w:pPr>
            <w:r>
              <w:t>•</w:t>
            </w:r>
            <w:r>
              <w:tab/>
              <w:t xml:space="preserve">Names: 10 pt. bold Arial, </w:t>
            </w:r>
            <w:proofErr w:type="gramStart"/>
            <w:r>
              <w:t>upper and lower case</w:t>
            </w:r>
            <w:proofErr w:type="gramEnd"/>
            <w:r>
              <w:t xml:space="preserve"> letters (title case), centered under the title</w:t>
            </w:r>
          </w:p>
          <w:p w14:paraId="1D42CDF6" w14:textId="77777777" w:rsidR="00733109" w:rsidRDefault="00733109" w:rsidP="00733109">
            <w:pPr>
              <w:ind w:left="540" w:hanging="180"/>
            </w:pPr>
            <w:r>
              <w:t>•</w:t>
            </w:r>
            <w:r>
              <w:tab/>
              <w:t>Affiliations: 10 pt. Arial, title case, single spaced, centered under author names. Affiliations should be numbered and include City, State, and Country. One affiliation per line.</w:t>
            </w:r>
          </w:p>
          <w:p w14:paraId="5FEFEA6C" w14:textId="26E4263F" w:rsidR="00BB40BE" w:rsidRDefault="00733109" w:rsidP="00733109">
            <w:pPr>
              <w:ind w:left="540" w:hanging="180"/>
            </w:pPr>
            <w:r>
              <w:t>•</w:t>
            </w:r>
            <w:r>
              <w:tab/>
              <w:t>Spacing: 2 lines separate the author and affiliation lines; at least 3 lines separate the affiliations from the abstract body</w:t>
            </w:r>
          </w:p>
          <w:p w14:paraId="120114E4" w14:textId="77777777" w:rsidR="00BB40BE" w:rsidRPr="008154BD" w:rsidRDefault="00BB40BE" w:rsidP="008107C5">
            <w:pPr>
              <w:spacing w:before="60"/>
              <w:rPr>
                <w:b/>
              </w:rPr>
            </w:pPr>
            <w:r w:rsidRPr="008154BD">
              <w:rPr>
                <w:b/>
              </w:rPr>
              <w:t>Headings and Subheadings</w:t>
            </w:r>
          </w:p>
          <w:p w14:paraId="4E8B38A2" w14:textId="77777777" w:rsidR="00BB40BE" w:rsidRDefault="00BB40BE" w:rsidP="008107C5">
            <w:pPr>
              <w:ind w:left="540" w:hanging="180"/>
            </w:pPr>
            <w:r>
              <w:t>•</w:t>
            </w:r>
            <w:r>
              <w:tab/>
              <w:t xml:space="preserve">10 pt. bold Times New Roman  </w:t>
            </w:r>
          </w:p>
          <w:p w14:paraId="4E087578" w14:textId="77777777" w:rsidR="00BB40BE" w:rsidRDefault="00BB40BE" w:rsidP="008107C5">
            <w:pPr>
              <w:ind w:left="540" w:hanging="180"/>
            </w:pPr>
            <w:r>
              <w:t>•</w:t>
            </w:r>
            <w:r>
              <w:tab/>
              <w:t>1</w:t>
            </w:r>
            <w:r w:rsidRPr="008154BD">
              <w:rPr>
                <w:vertAlign w:val="superscript"/>
              </w:rPr>
              <w:t>st</w:t>
            </w:r>
            <w:r>
              <w:t xml:space="preserve"> level (INTRODUCTION, METHODS, etc.): uppercase, flush left, on own line</w:t>
            </w:r>
          </w:p>
          <w:p w14:paraId="358F5589" w14:textId="77777777" w:rsidR="00BB40BE" w:rsidRDefault="00BB40BE" w:rsidP="008107C5">
            <w:pPr>
              <w:spacing w:after="120"/>
              <w:ind w:left="547" w:hanging="187"/>
            </w:pPr>
            <w:r>
              <w:t>•</w:t>
            </w:r>
            <w:r>
              <w:tab/>
              <w:t>2</w:t>
            </w:r>
            <w:r w:rsidRPr="008154BD">
              <w:rPr>
                <w:vertAlign w:val="superscript"/>
              </w:rPr>
              <w:t>nd</w:t>
            </w:r>
            <w:r>
              <w:t xml:space="preserve"> level; title case, indented, </w:t>
            </w:r>
            <w:proofErr w:type="spellStart"/>
            <w:r>
              <w:t>inline</w:t>
            </w:r>
            <w:proofErr w:type="spellEnd"/>
            <w:r>
              <w:t xml:space="preserve"> with text</w:t>
            </w:r>
          </w:p>
          <w:p w14:paraId="56D1338C" w14:textId="77777777" w:rsidR="00BB40BE" w:rsidRDefault="00BB40BE" w:rsidP="008107C5">
            <w:pPr>
              <w:spacing w:before="120"/>
              <w:rPr>
                <w:b/>
              </w:rPr>
            </w:pPr>
          </w:p>
          <w:p w14:paraId="32B36657" w14:textId="77777777" w:rsidR="00BB40BE" w:rsidRPr="008154BD" w:rsidRDefault="00BB40BE" w:rsidP="008107C5">
            <w:pPr>
              <w:rPr>
                <w:b/>
              </w:rPr>
            </w:pPr>
            <w:r>
              <w:rPr>
                <w:b/>
              </w:rPr>
              <w:t>Body Text</w:t>
            </w:r>
          </w:p>
          <w:p w14:paraId="2769E156" w14:textId="77777777" w:rsidR="00BB40BE" w:rsidRDefault="00BB40BE" w:rsidP="008107C5">
            <w:pPr>
              <w:ind w:left="540" w:hanging="180"/>
            </w:pPr>
            <w:r>
              <w:t>•</w:t>
            </w:r>
            <w:r>
              <w:tab/>
              <w:t>9 or 10 pt. Times New Roman, justified, single spaced</w:t>
            </w:r>
          </w:p>
          <w:p w14:paraId="168E8315" w14:textId="77777777" w:rsidR="00EF140F" w:rsidRDefault="00EF140F" w:rsidP="008107C5">
            <w:pPr>
              <w:spacing w:before="60"/>
              <w:rPr>
                <w:b/>
              </w:rPr>
            </w:pPr>
          </w:p>
          <w:p w14:paraId="38EC1A98" w14:textId="77777777" w:rsidR="00EF140F" w:rsidRDefault="00EF140F" w:rsidP="00EF140F">
            <w:pPr>
              <w:spacing w:before="60"/>
              <w:rPr>
                <w:b/>
              </w:rPr>
            </w:pPr>
          </w:p>
          <w:p w14:paraId="754B1A77" w14:textId="0AC1692A" w:rsidR="00EF140F" w:rsidRPr="008154BD" w:rsidRDefault="00EF140F" w:rsidP="00EF140F">
            <w:pPr>
              <w:spacing w:before="60"/>
              <w:rPr>
                <w:b/>
              </w:rPr>
            </w:pPr>
            <w:r w:rsidRPr="008154BD">
              <w:rPr>
                <w:b/>
              </w:rPr>
              <w:lastRenderedPageBreak/>
              <w:t>Equations</w:t>
            </w:r>
          </w:p>
          <w:p w14:paraId="402F5AE4" w14:textId="77777777" w:rsidR="00BB40BE" w:rsidRDefault="00BB40BE" w:rsidP="008107C5">
            <w:pPr>
              <w:ind w:left="540" w:hanging="180"/>
            </w:pPr>
            <w:r>
              <w:t>•</w:t>
            </w:r>
            <w:r>
              <w:tab/>
              <w:t>Equations should be set apart from the body text and centered.</w:t>
            </w:r>
          </w:p>
          <w:p w14:paraId="73BEA73B" w14:textId="77777777" w:rsidR="00BB40BE" w:rsidRDefault="00BB40BE" w:rsidP="008107C5">
            <w:pPr>
              <w:ind w:left="540" w:hanging="180"/>
            </w:pPr>
            <w:r>
              <w:t>•</w:t>
            </w:r>
            <w:r>
              <w:tab/>
              <w:t>Equations should be numbered consecutively, using numerals enclosed in parentheses and positioned flush right.</w:t>
            </w:r>
          </w:p>
          <w:p w14:paraId="74226A6E" w14:textId="77777777" w:rsidR="00BB40BE" w:rsidRDefault="00BB40BE" w:rsidP="008107C5"/>
        </w:tc>
      </w:tr>
    </w:tbl>
    <w:p w14:paraId="0324DB40" w14:textId="77777777" w:rsidR="00BB40BE" w:rsidRDefault="00BB40BE" w:rsidP="00BB40BE"/>
    <w:p w14:paraId="37FBCF29" w14:textId="77777777" w:rsidR="00BB40BE" w:rsidRDefault="00BB40BE" w:rsidP="00BB40BE"/>
    <w:p w14:paraId="5247387B" w14:textId="77777777" w:rsidR="00BB40BE" w:rsidRPr="006632B0" w:rsidRDefault="00BB40BE" w:rsidP="00BB40BE">
      <w:pPr>
        <w:ind w:left="180" w:hanging="180"/>
        <w:rPr>
          <w:b/>
        </w:rPr>
      </w:pPr>
      <w:r>
        <w:rPr>
          <w:b/>
        </w:rPr>
        <w:t>Example Equation</w:t>
      </w:r>
    </w:p>
    <w:p w14:paraId="114E9656" w14:textId="77777777" w:rsidR="00BB40BE" w:rsidRDefault="00000000" w:rsidP="00BB40BE">
      <w:pPr>
        <w:ind w:firstLine="1080"/>
        <w:jc w:val="left"/>
      </w:pPr>
      <m:oMath>
        <m:sSup>
          <m:sSupPr>
            <m:ctrlPr>
              <w:rPr>
                <w:rFonts w:ascii="Cambria Math" w:hAnsi="Cambria Math"/>
                <w:sz w:val="20"/>
              </w:rPr>
            </m:ctrlPr>
          </m:sSupPr>
          <m:e>
            <m:d>
              <m:dPr>
                <m:ctrlPr>
                  <w:rPr>
                    <w:rFonts w:ascii="Cambria Math" w:hAnsi="Cambria Math"/>
                    <w:sz w:val="20"/>
                  </w:rPr>
                </m:ctrlPr>
              </m:dPr>
              <m:e>
                <m:r>
                  <w:rPr>
                    <w:rFonts w:ascii="Cambria Math" w:hAnsi="Cambria Math"/>
                    <w:sz w:val="20"/>
                  </w:rPr>
                  <m:t>1+x</m:t>
                </m:r>
              </m:e>
            </m:d>
          </m:e>
          <m:sup>
            <m:r>
              <w:rPr>
                <w:rFonts w:ascii="Cambria Math" w:hAnsi="Cambria Math"/>
                <w:sz w:val="20"/>
              </w:rPr>
              <m:t>n</m:t>
            </m:r>
          </m:sup>
        </m:sSup>
        <m:r>
          <w:rPr>
            <w:rFonts w:ascii="Cambria Math" w:hAnsi="Cambria Math"/>
            <w:sz w:val="20"/>
          </w:rPr>
          <m:t>=1+</m:t>
        </m:r>
        <m:f>
          <m:fPr>
            <m:ctrlPr>
              <w:rPr>
                <w:rFonts w:ascii="Cambria Math" w:hAnsi="Cambria Math"/>
                <w:sz w:val="20"/>
              </w:rPr>
            </m:ctrlPr>
          </m:fPr>
          <m:num>
            <m:r>
              <w:rPr>
                <w:rFonts w:ascii="Cambria Math" w:hAnsi="Cambria Math"/>
                <w:sz w:val="20"/>
              </w:rPr>
              <m:t>nx</m:t>
            </m:r>
          </m:num>
          <m:den>
            <m:r>
              <w:rPr>
                <w:rFonts w:ascii="Cambria Math" w:hAnsi="Cambria Math"/>
                <w:sz w:val="20"/>
              </w:rPr>
              <m:t>1!</m:t>
            </m:r>
          </m:den>
        </m:f>
        <m:r>
          <w:rPr>
            <w:rFonts w:ascii="Cambria Math" w:hAnsi="Cambria Math"/>
            <w:sz w:val="20"/>
          </w:rPr>
          <m:t>+</m:t>
        </m:r>
        <m:f>
          <m:fPr>
            <m:ctrlPr>
              <w:rPr>
                <w:rFonts w:ascii="Cambria Math" w:hAnsi="Cambria Math"/>
                <w:sz w:val="20"/>
              </w:rPr>
            </m:ctrlPr>
          </m:fPr>
          <m:num>
            <m:r>
              <w:rPr>
                <w:rFonts w:ascii="Cambria Math" w:hAnsi="Cambria Math"/>
                <w:sz w:val="20"/>
              </w:rPr>
              <m:t>n</m:t>
            </m:r>
            <m:d>
              <m:dPr>
                <m:ctrlPr>
                  <w:rPr>
                    <w:rFonts w:ascii="Cambria Math" w:hAnsi="Cambria Math"/>
                    <w:sz w:val="20"/>
                  </w:rPr>
                </m:ctrlPr>
              </m:dPr>
              <m:e>
                <m:r>
                  <w:rPr>
                    <w:rFonts w:ascii="Cambria Math" w:hAnsi="Cambria Math"/>
                    <w:sz w:val="20"/>
                  </w:rPr>
                  <m:t>n-1</m:t>
                </m:r>
              </m:e>
            </m:d>
            <m:sSup>
              <m:sSupPr>
                <m:ctrlPr>
                  <w:rPr>
                    <w:rFonts w:ascii="Cambria Math" w:hAnsi="Cambria Math"/>
                    <w:sz w:val="20"/>
                  </w:rPr>
                </m:ctrlPr>
              </m:sSupPr>
              <m:e>
                <m:r>
                  <w:rPr>
                    <w:rFonts w:ascii="Cambria Math" w:hAnsi="Cambria Math"/>
                    <w:sz w:val="20"/>
                  </w:rPr>
                  <m:t>x</m:t>
                </m:r>
              </m:e>
              <m:sup>
                <m:r>
                  <w:rPr>
                    <w:rFonts w:ascii="Cambria Math" w:hAnsi="Cambria Math"/>
                    <w:sz w:val="20"/>
                  </w:rPr>
                  <m:t>2</m:t>
                </m:r>
              </m:sup>
            </m:sSup>
          </m:num>
          <m:den>
            <m:r>
              <w:rPr>
                <w:rFonts w:ascii="Cambria Math" w:hAnsi="Cambria Math"/>
                <w:sz w:val="20"/>
              </w:rPr>
              <m:t>2!</m:t>
            </m:r>
          </m:den>
        </m:f>
        <m:r>
          <w:rPr>
            <w:rFonts w:ascii="Cambria Math" w:hAnsi="Cambria Math"/>
            <w:sz w:val="20"/>
          </w:rPr>
          <m:t>+…</m:t>
        </m:r>
      </m:oMath>
      <w:r w:rsidR="00BB40BE">
        <w:t xml:space="preserve">                      (1)</w:t>
      </w:r>
    </w:p>
    <w:p w14:paraId="0EEA17F1" w14:textId="77777777" w:rsidR="00BB40BE" w:rsidRDefault="00BB40BE" w:rsidP="00BB40BE">
      <w:pPr>
        <w:ind w:firstLine="360"/>
      </w:pPr>
    </w:p>
    <w:p w14:paraId="45A542F4" w14:textId="77777777" w:rsidR="00BB40BE" w:rsidRDefault="00BB40BE" w:rsidP="00BB40BE">
      <w:pPr>
        <w:ind w:firstLine="360"/>
      </w:pPr>
    </w:p>
    <w:p w14:paraId="700672A3" w14:textId="77777777" w:rsidR="00BB40BE" w:rsidRDefault="00BB40BE" w:rsidP="00BB40BE">
      <w:pPr>
        <w:ind w:firstLine="360"/>
      </w:pPr>
    </w:p>
    <w:p w14:paraId="4268DBEA" w14:textId="77777777" w:rsidR="00BB40BE" w:rsidRPr="00935937" w:rsidRDefault="00BB40BE" w:rsidP="00BB40BE">
      <w:pPr>
        <w:rPr>
          <w:b/>
          <w:bCs/>
        </w:rPr>
      </w:pPr>
      <w:r w:rsidRPr="00935937">
        <w:rPr>
          <w:b/>
          <w:bCs/>
        </w:rPr>
        <w:t>RESULTS</w:t>
      </w:r>
      <w:r>
        <w:rPr>
          <w:b/>
          <w:bCs/>
        </w:rPr>
        <w:t xml:space="preserve"> </w:t>
      </w:r>
    </w:p>
    <w:p w14:paraId="4BC96DDC" w14:textId="77777777" w:rsidR="00BB40BE" w:rsidRPr="000B2B57" w:rsidRDefault="00BB40BE" w:rsidP="00BB40BE">
      <w:pPr>
        <w:ind w:firstLine="360"/>
      </w:pPr>
      <w:r>
        <w:t>Present results chronologically or in order of importance.  Describe the major results in the text, referencing the figures and tables parenthetically as appropriate.</w:t>
      </w:r>
    </w:p>
    <w:p w14:paraId="09886033" w14:textId="77777777" w:rsidR="00BB40BE" w:rsidRDefault="00BB40BE" w:rsidP="00BB40BE"/>
    <w:tbl>
      <w:tblPr>
        <w:tblStyle w:val="TableGrid"/>
        <w:tblW w:w="0" w:type="auto"/>
        <w:shd w:val="clear" w:color="auto" w:fill="E7E6E6" w:themeFill="background2"/>
        <w:tblLook w:val="04A0" w:firstRow="1" w:lastRow="0" w:firstColumn="1" w:lastColumn="0" w:noHBand="0" w:noVBand="1"/>
      </w:tblPr>
      <w:tblGrid>
        <w:gridCol w:w="5116"/>
      </w:tblGrid>
      <w:tr w:rsidR="00BB40BE" w14:paraId="26EC83B7" w14:textId="77777777" w:rsidTr="008107C5">
        <w:tc>
          <w:tcPr>
            <w:tcW w:w="5116" w:type="dxa"/>
            <w:shd w:val="clear" w:color="auto" w:fill="E7E6E6" w:themeFill="background2"/>
          </w:tcPr>
          <w:p w14:paraId="4FDF3EBF" w14:textId="77777777" w:rsidR="00BB40BE" w:rsidRPr="0034293B" w:rsidRDefault="00BB40BE" w:rsidP="008107C5">
            <w:pPr>
              <w:spacing w:before="120"/>
              <w:rPr>
                <w:b/>
              </w:rPr>
            </w:pPr>
            <w:r w:rsidRPr="0034293B">
              <w:rPr>
                <w:b/>
              </w:rPr>
              <w:t>Figures</w:t>
            </w:r>
          </w:p>
          <w:p w14:paraId="42770465" w14:textId="77777777" w:rsidR="00BB40BE" w:rsidRDefault="00BB40BE" w:rsidP="008107C5">
            <w:pPr>
              <w:tabs>
                <w:tab w:val="clear" w:pos="360"/>
                <w:tab w:val="left" w:pos="540"/>
              </w:tabs>
              <w:ind w:left="540" w:hanging="180"/>
            </w:pPr>
            <w:r>
              <w:t>•</w:t>
            </w:r>
            <w:r>
              <w:tab/>
              <w:t>Refers to images, graphs, and line drawings.</w:t>
            </w:r>
          </w:p>
          <w:p w14:paraId="6AF07CD1" w14:textId="77777777" w:rsidR="00BB40BE" w:rsidRDefault="00BB40BE" w:rsidP="008107C5">
            <w:pPr>
              <w:tabs>
                <w:tab w:val="clear" w:pos="360"/>
                <w:tab w:val="left" w:pos="540"/>
              </w:tabs>
              <w:ind w:left="540" w:hanging="180"/>
            </w:pPr>
            <w:r>
              <w:t>•</w:t>
            </w:r>
            <w:r>
              <w:tab/>
              <w:t>Number figures consecutively; provide a caption for each figure.</w:t>
            </w:r>
          </w:p>
          <w:p w14:paraId="26F14DDF" w14:textId="77777777" w:rsidR="00BB40BE" w:rsidRDefault="00BB40BE" w:rsidP="008107C5">
            <w:pPr>
              <w:tabs>
                <w:tab w:val="clear" w:pos="360"/>
                <w:tab w:val="left" w:pos="540"/>
              </w:tabs>
              <w:ind w:left="540" w:hanging="180"/>
            </w:pPr>
            <w:r>
              <w:t>•</w:t>
            </w:r>
            <w:r>
              <w:tab/>
              <w:t>Caption: 9 pt. bold Times New Roman, centered below figure.</w:t>
            </w:r>
          </w:p>
          <w:p w14:paraId="124525E0" w14:textId="77777777" w:rsidR="00BB40BE" w:rsidRDefault="00BB40BE" w:rsidP="008107C5">
            <w:pPr>
              <w:tabs>
                <w:tab w:val="clear" w:pos="360"/>
                <w:tab w:val="left" w:pos="540"/>
              </w:tabs>
              <w:ind w:left="540" w:hanging="180"/>
            </w:pPr>
            <w:r>
              <w:t>•</w:t>
            </w:r>
            <w:r>
              <w:tab/>
              <w:t>Spacing: clearly separate figure and caption from text.</w:t>
            </w:r>
          </w:p>
          <w:p w14:paraId="01CACF41" w14:textId="77777777" w:rsidR="00BB40BE" w:rsidRDefault="00BB40BE" w:rsidP="008107C5">
            <w:pPr>
              <w:tabs>
                <w:tab w:val="clear" w:pos="360"/>
                <w:tab w:val="left" w:pos="540"/>
              </w:tabs>
              <w:ind w:left="540" w:hanging="180"/>
            </w:pPr>
            <w:r>
              <w:t>•</w:t>
            </w:r>
            <w:r>
              <w:tab/>
              <w:t>Position: within body of paper, after first reference to figure</w:t>
            </w:r>
          </w:p>
          <w:p w14:paraId="5C7DB206" w14:textId="77777777" w:rsidR="00BB40BE" w:rsidRDefault="00BB40BE" w:rsidP="008107C5">
            <w:pPr>
              <w:tabs>
                <w:tab w:val="clear" w:pos="360"/>
                <w:tab w:val="left" w:pos="540"/>
              </w:tabs>
              <w:ind w:left="540" w:hanging="180"/>
            </w:pPr>
            <w:r>
              <w:t>•</w:t>
            </w:r>
            <w:r>
              <w:tab/>
              <w:t>Size: large enough to be clear at 100% zoom</w:t>
            </w:r>
          </w:p>
          <w:p w14:paraId="5D237FF9" w14:textId="77777777" w:rsidR="00BB40BE" w:rsidRDefault="00BB40BE" w:rsidP="008107C5">
            <w:pPr>
              <w:tabs>
                <w:tab w:val="clear" w:pos="360"/>
                <w:tab w:val="left" w:pos="540"/>
              </w:tabs>
              <w:ind w:left="540" w:hanging="180"/>
            </w:pPr>
            <w:r>
              <w:t>•</w:t>
            </w:r>
            <w:r>
              <w:tab/>
              <w:t>Line weights should be 0.5-1.5 pt for best reproducibility.</w:t>
            </w:r>
          </w:p>
          <w:p w14:paraId="35F1649A" w14:textId="77777777" w:rsidR="00BB40BE" w:rsidRDefault="00BB40BE" w:rsidP="008107C5">
            <w:pPr>
              <w:tabs>
                <w:tab w:val="clear" w:pos="360"/>
                <w:tab w:val="left" w:pos="540"/>
              </w:tabs>
              <w:ind w:left="540" w:hanging="180"/>
            </w:pPr>
            <w:r>
              <w:t>•</w:t>
            </w:r>
            <w:r>
              <w:tab/>
              <w:t>Figures should be cropped to remove any unnecessary white space around the image and should not include borders.</w:t>
            </w:r>
          </w:p>
          <w:p w14:paraId="08AD2611" w14:textId="77777777" w:rsidR="00BB40BE" w:rsidRDefault="00BB40BE" w:rsidP="008107C5">
            <w:pPr>
              <w:tabs>
                <w:tab w:val="clear" w:pos="360"/>
                <w:tab w:val="left" w:pos="540"/>
              </w:tabs>
              <w:ind w:left="540" w:hanging="180"/>
            </w:pPr>
            <w:r>
              <w:t>•</w:t>
            </w:r>
            <w:r>
              <w:tab/>
              <w:t>Carefully check figure resolution, as poor quality may affect reviewer scores. Low resolution will result in jagged lines and pixilated images, whereas higher resolution will result in unnecessarily large files</w:t>
            </w:r>
          </w:p>
          <w:p w14:paraId="7599FD8A" w14:textId="77777777" w:rsidR="00BB40BE" w:rsidRPr="0034293B" w:rsidRDefault="00BB40BE" w:rsidP="008107C5">
            <w:pPr>
              <w:spacing w:before="60"/>
              <w:rPr>
                <w:b/>
              </w:rPr>
            </w:pPr>
            <w:r w:rsidRPr="0034293B">
              <w:rPr>
                <w:b/>
              </w:rPr>
              <w:t>Tables</w:t>
            </w:r>
          </w:p>
          <w:p w14:paraId="2FA08D25" w14:textId="77777777" w:rsidR="00BB40BE" w:rsidRDefault="00BB40BE" w:rsidP="008107C5">
            <w:pPr>
              <w:tabs>
                <w:tab w:val="clear" w:pos="360"/>
                <w:tab w:val="left" w:pos="540"/>
              </w:tabs>
              <w:ind w:left="540" w:hanging="180"/>
            </w:pPr>
            <w:r>
              <w:t>•</w:t>
            </w:r>
            <w:r>
              <w:tab/>
              <w:t>Number tables consecutively; provide a caption for each table</w:t>
            </w:r>
          </w:p>
          <w:p w14:paraId="3D53A194" w14:textId="77777777" w:rsidR="00BB40BE" w:rsidRDefault="00BB40BE" w:rsidP="008107C5">
            <w:pPr>
              <w:tabs>
                <w:tab w:val="clear" w:pos="360"/>
                <w:tab w:val="left" w:pos="540"/>
              </w:tabs>
              <w:ind w:left="540" w:hanging="180"/>
            </w:pPr>
            <w:r>
              <w:t>•</w:t>
            </w:r>
            <w:r>
              <w:tab/>
              <w:t>Caption: 9 pt. bold Times New Roman, centered above table</w:t>
            </w:r>
          </w:p>
          <w:p w14:paraId="4C6A7C23" w14:textId="77777777" w:rsidR="00BB40BE" w:rsidRDefault="00BB40BE" w:rsidP="008107C5">
            <w:pPr>
              <w:tabs>
                <w:tab w:val="clear" w:pos="360"/>
                <w:tab w:val="left" w:pos="540"/>
              </w:tabs>
              <w:ind w:left="540" w:hanging="180"/>
            </w:pPr>
            <w:r>
              <w:t>•</w:t>
            </w:r>
            <w:r>
              <w:tab/>
              <w:t>Position: within body of paper, after first reference to table</w:t>
            </w:r>
          </w:p>
          <w:p w14:paraId="2C292E99" w14:textId="77777777" w:rsidR="00BB40BE" w:rsidRDefault="00BB40BE" w:rsidP="008107C5">
            <w:pPr>
              <w:tabs>
                <w:tab w:val="clear" w:pos="360"/>
                <w:tab w:val="left" w:pos="540"/>
              </w:tabs>
              <w:ind w:left="540" w:hanging="180"/>
            </w:pPr>
            <w:r>
              <w:t>•</w:t>
            </w:r>
            <w:r>
              <w:tab/>
              <w:t>Spacing: clearly separate table and caption from text.</w:t>
            </w:r>
          </w:p>
          <w:p w14:paraId="42ED5BEE" w14:textId="77777777" w:rsidR="00BB40BE" w:rsidRDefault="00BB40BE" w:rsidP="008107C5">
            <w:pPr>
              <w:tabs>
                <w:tab w:val="clear" w:pos="360"/>
                <w:tab w:val="left" w:pos="540"/>
              </w:tabs>
              <w:spacing w:after="120"/>
              <w:ind w:left="547" w:hanging="187"/>
            </w:pPr>
            <w:r>
              <w:t>•</w:t>
            </w:r>
            <w:r>
              <w:tab/>
              <w:t>Size: large enough to be clear at 100% zoom</w:t>
            </w:r>
          </w:p>
        </w:tc>
      </w:tr>
    </w:tbl>
    <w:p w14:paraId="5A85DD8B" w14:textId="77777777" w:rsidR="00BB40BE" w:rsidRDefault="00BB40BE" w:rsidP="00BB40BE"/>
    <w:p w14:paraId="5C910412" w14:textId="77777777" w:rsidR="00BB40BE" w:rsidRDefault="00BB40BE" w:rsidP="00BB40BE">
      <w:pPr>
        <w:rPr>
          <w:b/>
        </w:rPr>
      </w:pPr>
    </w:p>
    <w:p w14:paraId="425619EE" w14:textId="77777777" w:rsidR="00BB40BE" w:rsidRDefault="00BB40BE" w:rsidP="00BB40BE"/>
    <w:p w14:paraId="7C2D8ECF" w14:textId="77777777" w:rsidR="00BB40BE" w:rsidRDefault="00BB40BE" w:rsidP="00BB40BE"/>
    <w:p w14:paraId="7ACC82BF" w14:textId="77777777" w:rsidR="00BB40BE" w:rsidRPr="00FF2928" w:rsidRDefault="00BB40BE" w:rsidP="00BB40BE">
      <w:pPr>
        <w:jc w:val="center"/>
        <w:rPr>
          <w:b/>
        </w:rPr>
      </w:pPr>
      <w:r>
        <w:rPr>
          <w:b/>
        </w:rPr>
        <w:t xml:space="preserve">Example </w:t>
      </w:r>
      <w:r w:rsidRPr="00FF2928">
        <w:rPr>
          <w:b/>
        </w:rPr>
        <w:t>Figure 1</w:t>
      </w:r>
      <w:proofErr w:type="gramStart"/>
      <w:r w:rsidRPr="00FF2928">
        <w:rPr>
          <w:b/>
        </w:rPr>
        <w:t xml:space="preserve">:  </w:t>
      </w:r>
      <w:r>
        <w:rPr>
          <w:b/>
        </w:rPr>
        <w:t>Figure</w:t>
      </w:r>
      <w:proofErr w:type="gramEnd"/>
      <w:r>
        <w:rPr>
          <w:b/>
        </w:rPr>
        <w:t xml:space="preserve"> caption centered below the graphic.</w:t>
      </w:r>
    </w:p>
    <w:p w14:paraId="12C0DACA" w14:textId="77777777" w:rsidR="00BB40BE" w:rsidRDefault="00BB40BE" w:rsidP="00BB40BE"/>
    <w:p w14:paraId="0B964589" w14:textId="77777777" w:rsidR="00BB40BE" w:rsidRDefault="00BB40BE" w:rsidP="00BB40BE"/>
    <w:p w14:paraId="1EF65D8E" w14:textId="77777777" w:rsidR="00BB40BE" w:rsidRDefault="00BB40BE" w:rsidP="00BB40BE"/>
    <w:p w14:paraId="6C6FE0AF" w14:textId="77777777" w:rsidR="00BB40BE" w:rsidRDefault="00BB40BE" w:rsidP="00BB40BE"/>
    <w:p w14:paraId="1B0B7A16" w14:textId="77777777" w:rsidR="00BB40BE" w:rsidRDefault="00BB40BE" w:rsidP="00BB40BE"/>
    <w:p w14:paraId="22574FAC" w14:textId="77777777" w:rsidR="00BB40BE" w:rsidRPr="00FF2928" w:rsidRDefault="00BB40BE" w:rsidP="00BB40BE">
      <w:pPr>
        <w:jc w:val="center"/>
        <w:rPr>
          <w:b/>
        </w:rPr>
      </w:pPr>
      <w:r>
        <w:rPr>
          <w:b/>
        </w:rPr>
        <w:t xml:space="preserve">Example </w:t>
      </w:r>
      <w:r w:rsidRPr="00FF2928">
        <w:rPr>
          <w:b/>
        </w:rPr>
        <w:t>Table 1</w:t>
      </w:r>
      <w:proofErr w:type="gramStart"/>
      <w:r w:rsidRPr="00FF2928">
        <w:rPr>
          <w:b/>
        </w:rPr>
        <w:t>:  Table</w:t>
      </w:r>
      <w:proofErr w:type="gramEnd"/>
      <w:r w:rsidRPr="00FF2928">
        <w:rPr>
          <w:b/>
        </w:rPr>
        <w:t xml:space="preserve"> caption centered above the table.</w:t>
      </w:r>
    </w:p>
    <w:p w14:paraId="0A983D5F" w14:textId="77777777" w:rsidR="00BB40BE" w:rsidRDefault="00BB40BE" w:rsidP="00BB40BE"/>
    <w:p w14:paraId="0D772EB8" w14:textId="77777777" w:rsidR="00BB40BE" w:rsidRDefault="00BB40BE" w:rsidP="00BB40BE"/>
    <w:p w14:paraId="30480E14" w14:textId="77777777" w:rsidR="00BB40BE" w:rsidRDefault="00BB40BE" w:rsidP="00BB40BE"/>
    <w:p w14:paraId="5750E8CF" w14:textId="77777777" w:rsidR="00BB40BE" w:rsidRDefault="00BB40BE" w:rsidP="00BB40BE">
      <w:pPr>
        <w:rPr>
          <w:b/>
          <w:bCs/>
        </w:rPr>
      </w:pPr>
    </w:p>
    <w:p w14:paraId="56003B58" w14:textId="77777777" w:rsidR="00BB40BE" w:rsidRDefault="00BB40BE" w:rsidP="00BB40BE">
      <w:pPr>
        <w:rPr>
          <w:b/>
          <w:bCs/>
        </w:rPr>
      </w:pPr>
    </w:p>
    <w:p w14:paraId="61F17941" w14:textId="77777777" w:rsidR="00BB40BE" w:rsidRPr="00935937" w:rsidRDefault="00BB40BE" w:rsidP="00BB40BE">
      <w:pPr>
        <w:rPr>
          <w:b/>
          <w:bCs/>
        </w:rPr>
      </w:pPr>
      <w:r w:rsidRPr="00935937">
        <w:rPr>
          <w:b/>
          <w:bCs/>
        </w:rPr>
        <w:t>DISCUSSION</w:t>
      </w:r>
      <w:r>
        <w:rPr>
          <w:b/>
          <w:bCs/>
        </w:rPr>
        <w:t xml:space="preserve"> </w:t>
      </w:r>
    </w:p>
    <w:p w14:paraId="07C5AE19" w14:textId="77777777" w:rsidR="00BB40BE" w:rsidRDefault="00BB40BE" w:rsidP="00BB40BE">
      <w:pPr>
        <w:ind w:firstLine="360"/>
      </w:pPr>
      <w:r>
        <w:t>The discussion should put the results in context and explain their significance. Explain how your findings compare with existing knowledge on the subject. Does your answer fit with current thinking?  Can you explain conflicts or discrepancies between your results and the results of others? What new information is provided by your study that complements or contradicts previous work? Provide the reader with a balanced presentation of the strengths and limitations of your study.  End with a clear statement on the implications of your findings or with speculations based on the findings.</w:t>
      </w:r>
    </w:p>
    <w:p w14:paraId="45B4B5BF" w14:textId="77777777" w:rsidR="00BB40BE" w:rsidRDefault="00BB40BE" w:rsidP="00BB40BE"/>
    <w:p w14:paraId="40AD30DC" w14:textId="77777777" w:rsidR="00BB40BE" w:rsidRDefault="00BB40BE" w:rsidP="00BB40BE"/>
    <w:p w14:paraId="4F3844E8" w14:textId="77777777" w:rsidR="00BB40BE" w:rsidRDefault="00BB40BE" w:rsidP="00BB40BE"/>
    <w:p w14:paraId="3CB86215" w14:textId="77777777" w:rsidR="00BB40BE" w:rsidRDefault="00BB40BE" w:rsidP="00BB40BE"/>
    <w:p w14:paraId="08978564" w14:textId="77777777" w:rsidR="00BB40BE" w:rsidRDefault="00BB40BE" w:rsidP="00BB40BE"/>
    <w:p w14:paraId="37E504ED" w14:textId="77777777" w:rsidR="00BB40BE" w:rsidRDefault="00BB40BE" w:rsidP="00BB40BE"/>
    <w:p w14:paraId="67FAC965" w14:textId="77777777" w:rsidR="00BB40BE" w:rsidRDefault="00BB40BE" w:rsidP="00BB40BE"/>
    <w:p w14:paraId="1B0D049B" w14:textId="77777777" w:rsidR="00BB40BE" w:rsidRDefault="00BB40BE" w:rsidP="00BB40BE"/>
    <w:p w14:paraId="5D766AC6" w14:textId="77777777" w:rsidR="00BB40BE" w:rsidRPr="00935937" w:rsidRDefault="00BB40BE" w:rsidP="00BB40BE">
      <w:pPr>
        <w:rPr>
          <w:b/>
          <w:bCs/>
        </w:rPr>
      </w:pPr>
      <w:r w:rsidRPr="00935937">
        <w:rPr>
          <w:b/>
          <w:bCs/>
        </w:rPr>
        <w:t>ACKNOWLEDGEMENTS</w:t>
      </w:r>
    </w:p>
    <w:p w14:paraId="22EB1E2D" w14:textId="77777777" w:rsidR="00BB40BE" w:rsidRDefault="00BB40BE" w:rsidP="00BB40BE">
      <w:pPr>
        <w:ind w:firstLine="360"/>
      </w:pPr>
      <w:r>
        <w:t>Acknowledge grant or other funding support or the assistance of others as appropriate.</w:t>
      </w:r>
    </w:p>
    <w:p w14:paraId="30F15B92" w14:textId="77777777" w:rsidR="00BB40BE" w:rsidRDefault="00BB40BE" w:rsidP="00BB40BE"/>
    <w:p w14:paraId="3652C4DC" w14:textId="77777777" w:rsidR="00BB40BE" w:rsidRDefault="00BB40BE" w:rsidP="00BB40BE"/>
    <w:p w14:paraId="2056F714" w14:textId="77777777" w:rsidR="00BB40BE" w:rsidRDefault="00BB40BE" w:rsidP="00BB40BE"/>
    <w:p w14:paraId="435174DC" w14:textId="77777777" w:rsidR="00BB40BE" w:rsidRDefault="00BB40BE" w:rsidP="00BB40BE">
      <w:pPr>
        <w:rPr>
          <w:b/>
          <w:bCs/>
        </w:rPr>
      </w:pPr>
      <w:r w:rsidRPr="003B7C6E">
        <w:rPr>
          <w:b/>
          <w:bCs/>
        </w:rPr>
        <w:t xml:space="preserve">REFERENCES </w:t>
      </w:r>
    </w:p>
    <w:p w14:paraId="26FCF769" w14:textId="77777777" w:rsidR="00BB40BE" w:rsidRDefault="00BB40BE" w:rsidP="00BB40BE">
      <w:pPr>
        <w:ind w:firstLine="360"/>
      </w:pPr>
      <w:r w:rsidRPr="001750FF">
        <w:t>References should be arranged in numerical order according</w:t>
      </w:r>
      <w:r>
        <w:t xml:space="preserve"> </w:t>
      </w:r>
      <w:r w:rsidRPr="001750FF">
        <w:t xml:space="preserve">to the citation </w:t>
      </w:r>
      <w:r>
        <w:t xml:space="preserve">sequence </w:t>
      </w:r>
      <w:r w:rsidRPr="001750FF">
        <w:t>in the text. Each reference should</w:t>
      </w:r>
      <w:r>
        <w:t xml:space="preserve"> </w:t>
      </w:r>
      <w:r w:rsidRPr="001750FF">
        <w:t xml:space="preserve">include the last name of </w:t>
      </w:r>
      <w:r>
        <w:t xml:space="preserve">at least the first </w:t>
      </w:r>
      <w:r w:rsidRPr="001750FF">
        <w:t>author followed by his/her initials</w:t>
      </w:r>
      <w:r>
        <w:t>, the journal name, volume, pages and year</w:t>
      </w:r>
      <w:r w:rsidRPr="001750FF">
        <w:t>.</w:t>
      </w:r>
      <w:r>
        <w:t xml:space="preserve"> You may include more detailed reference information if space allows.</w:t>
      </w:r>
    </w:p>
    <w:p w14:paraId="51AC48AA" w14:textId="77777777" w:rsidR="00BB40BE" w:rsidRPr="001750FF" w:rsidRDefault="00BB40BE" w:rsidP="00BB40BE"/>
    <w:p w14:paraId="596C9393" w14:textId="77777777" w:rsidR="00BB40BE" w:rsidRPr="006F2165" w:rsidRDefault="00BB40BE" w:rsidP="00BB40BE">
      <w:pPr>
        <w:rPr>
          <w:b/>
        </w:rPr>
      </w:pPr>
      <w:r w:rsidRPr="006F2165">
        <w:rPr>
          <w:b/>
        </w:rPr>
        <w:t>Sample Reference:</w:t>
      </w:r>
    </w:p>
    <w:p w14:paraId="356644DF" w14:textId="77777777" w:rsidR="00BB40BE" w:rsidRDefault="00BB40BE" w:rsidP="00BB40BE"/>
    <w:p w14:paraId="2F6CEA04" w14:textId="77777777" w:rsidR="00BB40BE" w:rsidRDefault="00BB40BE" w:rsidP="00BB40BE">
      <w:r>
        <w:rPr>
          <w:lang w:val="da-DK"/>
        </w:rPr>
        <w:t>[1</w:t>
      </w:r>
      <w:r w:rsidRPr="00CD1CFC">
        <w:rPr>
          <w:lang w:val="da-DK"/>
        </w:rPr>
        <w:t>] Bergmann</w:t>
      </w:r>
      <w:r>
        <w:rPr>
          <w:lang w:val="da-DK"/>
        </w:rPr>
        <w:t>, G</w:t>
      </w:r>
      <w:r w:rsidRPr="00CD1CFC">
        <w:rPr>
          <w:lang w:val="da-DK"/>
        </w:rPr>
        <w:t xml:space="preserve"> et al., </w:t>
      </w:r>
      <w:r w:rsidRPr="00CD1CFC">
        <w:rPr>
          <w:i/>
          <w:iCs/>
          <w:lang w:val="da-DK"/>
        </w:rPr>
        <w:t>J Biomech</w:t>
      </w:r>
      <w:r w:rsidRPr="00CD1CFC">
        <w:rPr>
          <w:lang w:val="da-DK"/>
        </w:rPr>
        <w:t>, 34:859-871</w:t>
      </w:r>
      <w:r>
        <w:rPr>
          <w:lang w:val="da-DK"/>
        </w:rPr>
        <w:t>, 2001.</w:t>
      </w:r>
    </w:p>
    <w:p w14:paraId="26DCFFEB" w14:textId="77777777" w:rsidR="001750FF" w:rsidRPr="001750FF" w:rsidRDefault="001750FF" w:rsidP="001750FF"/>
    <w:sectPr w:rsidR="001750FF" w:rsidRPr="001750FF" w:rsidSect="005F5D83">
      <w:type w:val="continuous"/>
      <w:pgSz w:w="12240" w:h="15840"/>
      <w:pgMar w:top="1440" w:right="720" w:bottom="1440" w:left="720" w:header="720" w:footer="720" w:gutter="0"/>
      <w:cols w:num="2" w:space="547" w:equalWidth="0">
        <w:col w:w="5126" w:space="547"/>
        <w:col w:w="5126"/>
      </w:cols>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B98A4" w14:textId="77777777" w:rsidR="00F24187" w:rsidRDefault="00F24187">
      <w:r>
        <w:separator/>
      </w:r>
    </w:p>
  </w:endnote>
  <w:endnote w:type="continuationSeparator" w:id="0">
    <w:p w14:paraId="0BD0DF34" w14:textId="77777777" w:rsidR="00F24187" w:rsidRDefault="00F24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DF9E3" w14:textId="77777777" w:rsidR="001C294A" w:rsidRDefault="001C29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9828F8" w14:textId="77777777" w:rsidR="001C294A" w:rsidRDefault="001C29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8D6E5" w14:textId="77777777" w:rsidR="00710A84" w:rsidRDefault="00710A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C7399" w14:textId="77777777" w:rsidR="00710A84" w:rsidRDefault="00710A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E1EDD" w14:textId="77777777" w:rsidR="00F24187" w:rsidRDefault="00F24187">
      <w:r>
        <w:separator/>
      </w:r>
    </w:p>
  </w:footnote>
  <w:footnote w:type="continuationSeparator" w:id="0">
    <w:p w14:paraId="403FE807" w14:textId="77777777" w:rsidR="00F24187" w:rsidRDefault="00F24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37DED" w14:textId="77777777" w:rsidR="00710A84" w:rsidRDefault="00710A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BB0E" w14:textId="77777777" w:rsidR="00710A84" w:rsidRDefault="00710A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95FE6" w14:textId="77777777" w:rsidR="00710A84" w:rsidRDefault="00710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decimal"/>
      <w:lvlText w:val="(%1)"/>
      <w:lvlJc w:val="left"/>
      <w:pPr>
        <w:tabs>
          <w:tab w:val="num" w:pos="360"/>
        </w:tabs>
        <w:ind w:left="360" w:hanging="360"/>
      </w:pPr>
      <w:rPr>
        <w:rFonts w:hint="default"/>
      </w:rPr>
    </w:lvl>
  </w:abstractNum>
  <w:abstractNum w:abstractNumId="1" w15:restartNumberingAfterBreak="0">
    <w:nsid w:val="00000002"/>
    <w:multiLevelType w:val="singleLevel"/>
    <w:tmpl w:val="00000000"/>
    <w:lvl w:ilvl="0">
      <w:start w:val="1"/>
      <w:numFmt w:val="decimal"/>
      <w:lvlText w:val="(%1)"/>
      <w:lvlJc w:val="left"/>
      <w:pPr>
        <w:tabs>
          <w:tab w:val="num" w:pos="360"/>
        </w:tabs>
        <w:ind w:left="360" w:hanging="360"/>
      </w:pPr>
      <w:rPr>
        <w:rFonts w:hint="default"/>
      </w:rPr>
    </w:lvl>
  </w:abstractNum>
  <w:abstractNum w:abstractNumId="2" w15:restartNumberingAfterBreak="0">
    <w:nsid w:val="0ACB38F7"/>
    <w:multiLevelType w:val="hybridMultilevel"/>
    <w:tmpl w:val="A934DFC2"/>
    <w:lvl w:ilvl="0" w:tplc="9B9E6F34">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9C54A5"/>
    <w:multiLevelType w:val="hybridMultilevel"/>
    <w:tmpl w:val="82CC314A"/>
    <w:lvl w:ilvl="0" w:tplc="FD5673C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1A81A01"/>
    <w:multiLevelType w:val="hybridMultilevel"/>
    <w:tmpl w:val="B1BE5564"/>
    <w:lvl w:ilvl="0" w:tplc="5A7CAF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75154F"/>
    <w:multiLevelType w:val="hybridMultilevel"/>
    <w:tmpl w:val="D32CC0DE"/>
    <w:lvl w:ilvl="0" w:tplc="BA004030">
      <w:start w:val="1"/>
      <w:numFmt w:val="decimal"/>
      <w:lvlText w:val="%1."/>
      <w:lvlJc w:val="left"/>
      <w:pPr>
        <w:tabs>
          <w:tab w:val="num" w:pos="0"/>
        </w:tabs>
        <w:ind w:left="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6" w15:restartNumberingAfterBreak="0">
    <w:nsid w:val="75B86520"/>
    <w:multiLevelType w:val="hybridMultilevel"/>
    <w:tmpl w:val="8CC4B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610BBA"/>
    <w:multiLevelType w:val="hybridMultilevel"/>
    <w:tmpl w:val="8C148252"/>
    <w:lvl w:ilvl="0" w:tplc="6EFAF46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3541637">
    <w:abstractNumId w:val="0"/>
  </w:num>
  <w:num w:numId="2" w16cid:durableId="961157125">
    <w:abstractNumId w:val="1"/>
  </w:num>
  <w:num w:numId="3" w16cid:durableId="270283365">
    <w:abstractNumId w:val="3"/>
  </w:num>
  <w:num w:numId="4" w16cid:durableId="1682317785">
    <w:abstractNumId w:val="2"/>
  </w:num>
  <w:num w:numId="5" w16cid:durableId="230039924">
    <w:abstractNumId w:val="5"/>
  </w:num>
  <w:num w:numId="6" w16cid:durableId="746267725">
    <w:abstractNumId w:val="7"/>
  </w:num>
  <w:num w:numId="7" w16cid:durableId="1956447572">
    <w:abstractNumId w:val="6"/>
  </w:num>
  <w:num w:numId="8" w16cid:durableId="20113977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2D7"/>
    <w:rsid w:val="000054BC"/>
    <w:rsid w:val="00013377"/>
    <w:rsid w:val="000247AB"/>
    <w:rsid w:val="000272C8"/>
    <w:rsid w:val="00027387"/>
    <w:rsid w:val="00044902"/>
    <w:rsid w:val="00045A71"/>
    <w:rsid w:val="000505A5"/>
    <w:rsid w:val="00053E3E"/>
    <w:rsid w:val="00056E6F"/>
    <w:rsid w:val="0007318C"/>
    <w:rsid w:val="0008139B"/>
    <w:rsid w:val="00091D47"/>
    <w:rsid w:val="000A0C2E"/>
    <w:rsid w:val="000A1A09"/>
    <w:rsid w:val="000B2B57"/>
    <w:rsid w:val="000B6870"/>
    <w:rsid w:val="000C2135"/>
    <w:rsid w:val="000C2167"/>
    <w:rsid w:val="000D0A0F"/>
    <w:rsid w:val="000E1286"/>
    <w:rsid w:val="000E20D9"/>
    <w:rsid w:val="000F6F83"/>
    <w:rsid w:val="00110A5D"/>
    <w:rsid w:val="00112C56"/>
    <w:rsid w:val="00131FF9"/>
    <w:rsid w:val="00133FDF"/>
    <w:rsid w:val="00137761"/>
    <w:rsid w:val="00141983"/>
    <w:rsid w:val="001459ED"/>
    <w:rsid w:val="00165DD1"/>
    <w:rsid w:val="0017339E"/>
    <w:rsid w:val="00174837"/>
    <w:rsid w:val="00174973"/>
    <w:rsid w:val="00174F0C"/>
    <w:rsid w:val="001750FF"/>
    <w:rsid w:val="00184C70"/>
    <w:rsid w:val="001A3F36"/>
    <w:rsid w:val="001A73B9"/>
    <w:rsid w:val="001B0BA6"/>
    <w:rsid w:val="001B469F"/>
    <w:rsid w:val="001B4B05"/>
    <w:rsid w:val="001C231F"/>
    <w:rsid w:val="001C294A"/>
    <w:rsid w:val="001D42E6"/>
    <w:rsid w:val="001D7ABC"/>
    <w:rsid w:val="001E0954"/>
    <w:rsid w:val="001F0E49"/>
    <w:rsid w:val="001F5E32"/>
    <w:rsid w:val="00202D17"/>
    <w:rsid w:val="00231F00"/>
    <w:rsid w:val="00251551"/>
    <w:rsid w:val="00252144"/>
    <w:rsid w:val="00255D5F"/>
    <w:rsid w:val="00263235"/>
    <w:rsid w:val="00266D7A"/>
    <w:rsid w:val="00277F5D"/>
    <w:rsid w:val="00283D70"/>
    <w:rsid w:val="00291464"/>
    <w:rsid w:val="00292624"/>
    <w:rsid w:val="00294D37"/>
    <w:rsid w:val="002B05C8"/>
    <w:rsid w:val="002B0F0D"/>
    <w:rsid w:val="002B234B"/>
    <w:rsid w:val="002B3EFD"/>
    <w:rsid w:val="002C5C8B"/>
    <w:rsid w:val="002C7639"/>
    <w:rsid w:val="002D260A"/>
    <w:rsid w:val="002D4C68"/>
    <w:rsid w:val="002E7B5A"/>
    <w:rsid w:val="002F5B27"/>
    <w:rsid w:val="00300918"/>
    <w:rsid w:val="003021E7"/>
    <w:rsid w:val="003100D3"/>
    <w:rsid w:val="003140CC"/>
    <w:rsid w:val="00320F06"/>
    <w:rsid w:val="00324569"/>
    <w:rsid w:val="00326273"/>
    <w:rsid w:val="00336007"/>
    <w:rsid w:val="003415EC"/>
    <w:rsid w:val="0034293B"/>
    <w:rsid w:val="00347DC9"/>
    <w:rsid w:val="00353EEB"/>
    <w:rsid w:val="0036088E"/>
    <w:rsid w:val="0038251A"/>
    <w:rsid w:val="00392690"/>
    <w:rsid w:val="00393E3B"/>
    <w:rsid w:val="00394CE8"/>
    <w:rsid w:val="00395BAC"/>
    <w:rsid w:val="00396123"/>
    <w:rsid w:val="00397A50"/>
    <w:rsid w:val="003B0E31"/>
    <w:rsid w:val="003B7C6E"/>
    <w:rsid w:val="003C4C46"/>
    <w:rsid w:val="003D01CC"/>
    <w:rsid w:val="003D147B"/>
    <w:rsid w:val="003D67FB"/>
    <w:rsid w:val="003E5D65"/>
    <w:rsid w:val="00404240"/>
    <w:rsid w:val="00411D58"/>
    <w:rsid w:val="004250B3"/>
    <w:rsid w:val="00425398"/>
    <w:rsid w:val="004300DA"/>
    <w:rsid w:val="00437DA6"/>
    <w:rsid w:val="0044209C"/>
    <w:rsid w:val="00446606"/>
    <w:rsid w:val="00452083"/>
    <w:rsid w:val="004529D3"/>
    <w:rsid w:val="00474832"/>
    <w:rsid w:val="00497D3C"/>
    <w:rsid w:val="004A25F7"/>
    <w:rsid w:val="004A45C5"/>
    <w:rsid w:val="004A4EFE"/>
    <w:rsid w:val="004A63BD"/>
    <w:rsid w:val="004A6815"/>
    <w:rsid w:val="004B2FE1"/>
    <w:rsid w:val="004C2C67"/>
    <w:rsid w:val="004C33A4"/>
    <w:rsid w:val="004D07EB"/>
    <w:rsid w:val="004D5943"/>
    <w:rsid w:val="004D62C1"/>
    <w:rsid w:val="004E0CBD"/>
    <w:rsid w:val="004E6D33"/>
    <w:rsid w:val="004F0661"/>
    <w:rsid w:val="004F21EF"/>
    <w:rsid w:val="004F3842"/>
    <w:rsid w:val="004F4D86"/>
    <w:rsid w:val="004F7F08"/>
    <w:rsid w:val="0050355E"/>
    <w:rsid w:val="005116EE"/>
    <w:rsid w:val="00520981"/>
    <w:rsid w:val="00521023"/>
    <w:rsid w:val="00522A2D"/>
    <w:rsid w:val="00523489"/>
    <w:rsid w:val="00524B20"/>
    <w:rsid w:val="00541674"/>
    <w:rsid w:val="00552828"/>
    <w:rsid w:val="005563BC"/>
    <w:rsid w:val="005607BD"/>
    <w:rsid w:val="00560863"/>
    <w:rsid w:val="00565B84"/>
    <w:rsid w:val="005705DB"/>
    <w:rsid w:val="0058071D"/>
    <w:rsid w:val="005833DF"/>
    <w:rsid w:val="005915B2"/>
    <w:rsid w:val="005A6179"/>
    <w:rsid w:val="005A62A6"/>
    <w:rsid w:val="005B0507"/>
    <w:rsid w:val="005D259C"/>
    <w:rsid w:val="005D5691"/>
    <w:rsid w:val="005E1780"/>
    <w:rsid w:val="005E43FB"/>
    <w:rsid w:val="005E50E8"/>
    <w:rsid w:val="005F411C"/>
    <w:rsid w:val="005F4B1A"/>
    <w:rsid w:val="005F5D83"/>
    <w:rsid w:val="00602E79"/>
    <w:rsid w:val="00607DF1"/>
    <w:rsid w:val="00611815"/>
    <w:rsid w:val="00616543"/>
    <w:rsid w:val="00620056"/>
    <w:rsid w:val="00624A9E"/>
    <w:rsid w:val="00625B8B"/>
    <w:rsid w:val="00630E9E"/>
    <w:rsid w:val="006316B2"/>
    <w:rsid w:val="006545C9"/>
    <w:rsid w:val="006632B0"/>
    <w:rsid w:val="0067572A"/>
    <w:rsid w:val="00696E28"/>
    <w:rsid w:val="006A56F4"/>
    <w:rsid w:val="006C55DB"/>
    <w:rsid w:val="006C5843"/>
    <w:rsid w:val="006D2D36"/>
    <w:rsid w:val="006D51B7"/>
    <w:rsid w:val="006D7CBB"/>
    <w:rsid w:val="006D7E7D"/>
    <w:rsid w:val="006E377A"/>
    <w:rsid w:val="006F2165"/>
    <w:rsid w:val="00705EE3"/>
    <w:rsid w:val="0071065E"/>
    <w:rsid w:val="00710A84"/>
    <w:rsid w:val="00733109"/>
    <w:rsid w:val="00734858"/>
    <w:rsid w:val="00740CE1"/>
    <w:rsid w:val="00765624"/>
    <w:rsid w:val="007674CE"/>
    <w:rsid w:val="00773FF4"/>
    <w:rsid w:val="0078076C"/>
    <w:rsid w:val="007871F5"/>
    <w:rsid w:val="007955E2"/>
    <w:rsid w:val="00796D5E"/>
    <w:rsid w:val="007A5290"/>
    <w:rsid w:val="007E4C47"/>
    <w:rsid w:val="00811A6C"/>
    <w:rsid w:val="008129F9"/>
    <w:rsid w:val="00814774"/>
    <w:rsid w:val="008154BD"/>
    <w:rsid w:val="008328DD"/>
    <w:rsid w:val="00836DB6"/>
    <w:rsid w:val="0084066D"/>
    <w:rsid w:val="00852010"/>
    <w:rsid w:val="00877B93"/>
    <w:rsid w:val="00897DDA"/>
    <w:rsid w:val="008A48D0"/>
    <w:rsid w:val="008B5C71"/>
    <w:rsid w:val="008B71DE"/>
    <w:rsid w:val="008C10BE"/>
    <w:rsid w:val="008F4E09"/>
    <w:rsid w:val="008F75A7"/>
    <w:rsid w:val="009164E1"/>
    <w:rsid w:val="00923A77"/>
    <w:rsid w:val="0092561B"/>
    <w:rsid w:val="009332CD"/>
    <w:rsid w:val="00935937"/>
    <w:rsid w:val="00940C1C"/>
    <w:rsid w:val="00942C2E"/>
    <w:rsid w:val="00944A82"/>
    <w:rsid w:val="0095113A"/>
    <w:rsid w:val="00955BFF"/>
    <w:rsid w:val="00967999"/>
    <w:rsid w:val="00971DCD"/>
    <w:rsid w:val="00995B73"/>
    <w:rsid w:val="009A0289"/>
    <w:rsid w:val="009B7211"/>
    <w:rsid w:val="009B7645"/>
    <w:rsid w:val="009C6F9E"/>
    <w:rsid w:val="009D4B0F"/>
    <w:rsid w:val="009E516A"/>
    <w:rsid w:val="009F1408"/>
    <w:rsid w:val="00A20C3A"/>
    <w:rsid w:val="00A37BAE"/>
    <w:rsid w:val="00A42171"/>
    <w:rsid w:val="00A63DF7"/>
    <w:rsid w:val="00A702F1"/>
    <w:rsid w:val="00A7547B"/>
    <w:rsid w:val="00A75F7D"/>
    <w:rsid w:val="00A776BF"/>
    <w:rsid w:val="00A83040"/>
    <w:rsid w:val="00A97D16"/>
    <w:rsid w:val="00AB1D25"/>
    <w:rsid w:val="00AB368D"/>
    <w:rsid w:val="00AB4C05"/>
    <w:rsid w:val="00AC70D7"/>
    <w:rsid w:val="00AC7E39"/>
    <w:rsid w:val="00AD3F29"/>
    <w:rsid w:val="00AD49E6"/>
    <w:rsid w:val="00AF143B"/>
    <w:rsid w:val="00B0362C"/>
    <w:rsid w:val="00B20A0A"/>
    <w:rsid w:val="00B242D7"/>
    <w:rsid w:val="00B41A2C"/>
    <w:rsid w:val="00B422FC"/>
    <w:rsid w:val="00B45C9C"/>
    <w:rsid w:val="00B47EB3"/>
    <w:rsid w:val="00B66326"/>
    <w:rsid w:val="00B664BC"/>
    <w:rsid w:val="00B70913"/>
    <w:rsid w:val="00B768EA"/>
    <w:rsid w:val="00B96687"/>
    <w:rsid w:val="00BA093D"/>
    <w:rsid w:val="00BA4B31"/>
    <w:rsid w:val="00BB40BE"/>
    <w:rsid w:val="00BD5A33"/>
    <w:rsid w:val="00BE18D4"/>
    <w:rsid w:val="00C24AFA"/>
    <w:rsid w:val="00C27063"/>
    <w:rsid w:val="00C30C8D"/>
    <w:rsid w:val="00C47E69"/>
    <w:rsid w:val="00C564AD"/>
    <w:rsid w:val="00C61CDF"/>
    <w:rsid w:val="00C673EF"/>
    <w:rsid w:val="00C67B0A"/>
    <w:rsid w:val="00C75022"/>
    <w:rsid w:val="00C77B4A"/>
    <w:rsid w:val="00C87033"/>
    <w:rsid w:val="00CC2345"/>
    <w:rsid w:val="00CD1CFC"/>
    <w:rsid w:val="00D16700"/>
    <w:rsid w:val="00D3062D"/>
    <w:rsid w:val="00D3795E"/>
    <w:rsid w:val="00D4297D"/>
    <w:rsid w:val="00D4355D"/>
    <w:rsid w:val="00D46CA2"/>
    <w:rsid w:val="00D54C74"/>
    <w:rsid w:val="00D54EC2"/>
    <w:rsid w:val="00D62B02"/>
    <w:rsid w:val="00D65172"/>
    <w:rsid w:val="00D748C1"/>
    <w:rsid w:val="00D7740D"/>
    <w:rsid w:val="00D77871"/>
    <w:rsid w:val="00D84D92"/>
    <w:rsid w:val="00D87D36"/>
    <w:rsid w:val="00D92F45"/>
    <w:rsid w:val="00DB319E"/>
    <w:rsid w:val="00DD447E"/>
    <w:rsid w:val="00DD5DA0"/>
    <w:rsid w:val="00DD734C"/>
    <w:rsid w:val="00E02978"/>
    <w:rsid w:val="00E05DEF"/>
    <w:rsid w:val="00E07588"/>
    <w:rsid w:val="00E13C08"/>
    <w:rsid w:val="00E23BE2"/>
    <w:rsid w:val="00E25062"/>
    <w:rsid w:val="00E34A8A"/>
    <w:rsid w:val="00E35BC0"/>
    <w:rsid w:val="00E5174E"/>
    <w:rsid w:val="00E60C13"/>
    <w:rsid w:val="00E61213"/>
    <w:rsid w:val="00E62FB0"/>
    <w:rsid w:val="00E65EBD"/>
    <w:rsid w:val="00E74725"/>
    <w:rsid w:val="00E87302"/>
    <w:rsid w:val="00E95BEE"/>
    <w:rsid w:val="00E979AA"/>
    <w:rsid w:val="00EA0554"/>
    <w:rsid w:val="00EC066B"/>
    <w:rsid w:val="00EC7939"/>
    <w:rsid w:val="00EF140F"/>
    <w:rsid w:val="00EF63BE"/>
    <w:rsid w:val="00F0088F"/>
    <w:rsid w:val="00F00B23"/>
    <w:rsid w:val="00F0463F"/>
    <w:rsid w:val="00F10DEC"/>
    <w:rsid w:val="00F23010"/>
    <w:rsid w:val="00F232E6"/>
    <w:rsid w:val="00F24187"/>
    <w:rsid w:val="00F30400"/>
    <w:rsid w:val="00F30A7E"/>
    <w:rsid w:val="00F609EB"/>
    <w:rsid w:val="00F621B7"/>
    <w:rsid w:val="00F646E8"/>
    <w:rsid w:val="00F657A5"/>
    <w:rsid w:val="00F74159"/>
    <w:rsid w:val="00F828F7"/>
    <w:rsid w:val="00F83488"/>
    <w:rsid w:val="00F8359F"/>
    <w:rsid w:val="00F938D0"/>
    <w:rsid w:val="00F94DFE"/>
    <w:rsid w:val="00FB5B32"/>
    <w:rsid w:val="00FB6F8D"/>
    <w:rsid w:val="00FC381E"/>
    <w:rsid w:val="00FC752F"/>
    <w:rsid w:val="00FD1183"/>
    <w:rsid w:val="00FD2EF6"/>
    <w:rsid w:val="00FD6A39"/>
    <w:rsid w:val="00FE24B6"/>
    <w:rsid w:val="00FF2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CA0EAD5"/>
  <w15:chartTrackingRefBased/>
  <w15:docId w15:val="{F43370CF-1E68-4F59-9EC1-A725D8760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s>
      <w:jc w:val="both"/>
    </w:pPr>
    <w:rPr>
      <w:sz w:val="18"/>
    </w:rPr>
  </w:style>
  <w:style w:type="paragraph" w:styleId="Heading1">
    <w:name w:val="heading 1"/>
    <w:next w:val="Normal"/>
    <w:qFormat/>
    <w:pPr>
      <w:keepNext/>
      <w:outlineLvl w:val="0"/>
    </w:pPr>
    <w:rPr>
      <w:rFonts w:ascii="Helvetica" w:hAnsi="Helvetica"/>
      <w:b/>
      <w:caps/>
      <w:kern w:val="28"/>
      <w:sz w:val="18"/>
    </w:rPr>
  </w:style>
  <w:style w:type="paragraph" w:styleId="Heading2">
    <w:name w:val="heading 2"/>
    <w:basedOn w:val="Heading1"/>
    <w:next w:val="Normal"/>
    <w:qFormat/>
    <w:pPr>
      <w:outlineLvl w:val="1"/>
    </w:pPr>
    <w:rPr>
      <w:caps w:val="0"/>
      <w:u w:val="single"/>
    </w:rPr>
  </w:style>
  <w:style w:type="paragraph" w:styleId="Heading3">
    <w:name w:val="heading 3"/>
    <w:aliases w:val="(do not use)"/>
    <w:basedOn w:val="Normal"/>
    <w:next w:val="Normal"/>
    <w:qFormat/>
    <w:pPr>
      <w:keepNext/>
      <w:jc w:val="right"/>
      <w:outlineLvl w:val="2"/>
    </w:pPr>
    <w:rPr>
      <w:rFonts w:ascii="Helvetica" w:hAnsi="Helvetic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pPr>
      <w:spacing w:line="260" w:lineRule="exact"/>
      <w:jc w:val="center"/>
      <w:outlineLvl w:val="0"/>
    </w:pPr>
    <w:rPr>
      <w:rFonts w:ascii="Helvetica" w:hAnsi="Helvetica"/>
      <w:b/>
      <w:caps/>
      <w:kern w:val="28"/>
      <w:sz w:val="22"/>
    </w:rPr>
  </w:style>
  <w:style w:type="paragraph" w:styleId="BodyTextIndent">
    <w:name w:val="Body Text Indent"/>
    <w:basedOn w:val="Normal"/>
  </w:style>
  <w:style w:type="paragraph" w:customStyle="1" w:styleId="Authors">
    <w:name w:val="Authors"/>
    <w:pPr>
      <w:spacing w:line="240" w:lineRule="exact"/>
      <w:jc w:val="center"/>
    </w:pPr>
    <w:rPr>
      <w:rFonts w:ascii="Helvetica" w:hAnsi="Helvetica"/>
      <w:b/>
    </w:rPr>
  </w:style>
  <w:style w:type="paragraph" w:customStyle="1" w:styleId="Affiliation">
    <w:name w:val="Affiliation"/>
    <w:basedOn w:val="Authors"/>
    <w:rPr>
      <w:b w:val="0"/>
    </w:rPr>
  </w:style>
  <w:style w:type="paragraph" w:customStyle="1" w:styleId="BED-Vol">
    <w:name w:val="BED-Vol"/>
    <w:pPr>
      <w:jc w:val="right"/>
    </w:pPr>
    <w:rPr>
      <w:rFonts w:ascii="Helvetica" w:hAnsi="Helvetica"/>
      <w:noProof/>
      <w:sz w:val="18"/>
    </w:rPr>
  </w:style>
  <w:style w:type="paragraph" w:styleId="Header">
    <w:name w:val="header"/>
    <w:basedOn w:val="Normal"/>
    <w:pPr>
      <w:tabs>
        <w:tab w:val="clear" w:pos="360"/>
        <w:tab w:val="center" w:pos="4320"/>
        <w:tab w:val="right" w:pos="8640"/>
      </w:tabs>
    </w:pPr>
  </w:style>
  <w:style w:type="paragraph" w:customStyle="1" w:styleId="References">
    <w:name w:val="References"/>
    <w:basedOn w:val="Normal"/>
    <w:pPr>
      <w:ind w:left="360" w:hanging="360"/>
    </w:pPr>
  </w:style>
  <w:style w:type="paragraph" w:customStyle="1" w:styleId="Equation">
    <w:name w:val="Equation"/>
    <w:basedOn w:val="Normal"/>
    <w:next w:val="Normal"/>
    <w:pPr>
      <w:tabs>
        <w:tab w:val="clear" w:pos="360"/>
        <w:tab w:val="center" w:pos="2563"/>
        <w:tab w:val="right" w:pos="5126"/>
      </w:tabs>
      <w:spacing w:before="120" w:after="120"/>
      <w:jc w:val="left"/>
    </w:pPr>
  </w:style>
  <w:style w:type="paragraph" w:styleId="Caption">
    <w:name w:val="caption"/>
    <w:basedOn w:val="Normal"/>
    <w:next w:val="Normal"/>
    <w:qFormat/>
    <w:pPr>
      <w:tabs>
        <w:tab w:val="clear" w:pos="360"/>
      </w:tabs>
      <w:spacing w:before="60"/>
      <w:jc w:val="center"/>
    </w:pPr>
    <w:rPr>
      <w:rFonts w:ascii="Helvetica" w:hAnsi="Helvetica"/>
      <w:b/>
    </w:rPr>
  </w:style>
  <w:style w:type="paragraph" w:styleId="Footer">
    <w:name w:val="footer"/>
    <w:basedOn w:val="Normal"/>
    <w:pPr>
      <w:tabs>
        <w:tab w:val="clear" w:pos="360"/>
      </w:tabs>
      <w:jc w:val="right"/>
    </w:pPr>
  </w:style>
  <w:style w:type="character" w:styleId="PageNumber">
    <w:name w:val="page number"/>
    <w:basedOn w:val="DefaultParagraphFont"/>
  </w:style>
  <w:style w:type="paragraph" w:styleId="DocumentMap">
    <w:name w:val="Document Map"/>
    <w:basedOn w:val="Normal"/>
    <w:pPr>
      <w:shd w:val="clear" w:color="auto" w:fill="000080"/>
    </w:pPr>
    <w:rPr>
      <w:rFonts w:ascii="Helvetica" w:eastAsia="MS Gothic" w:hAnsi="Helvetica"/>
    </w:rPr>
  </w:style>
  <w:style w:type="paragraph" w:styleId="BalloonText">
    <w:name w:val="Balloon Text"/>
    <w:basedOn w:val="Normal"/>
    <w:semiHidden/>
    <w:rsid w:val="00E23BE2"/>
    <w:rPr>
      <w:rFonts w:ascii="Tahoma" w:hAnsi="Tahoma" w:cs="Tahoma"/>
      <w:sz w:val="16"/>
      <w:szCs w:val="16"/>
    </w:rPr>
  </w:style>
  <w:style w:type="paragraph" w:customStyle="1" w:styleId="PaperNumber">
    <w:name w:val="Paper Number"/>
    <w:basedOn w:val="Normal"/>
    <w:pPr>
      <w:tabs>
        <w:tab w:val="clear" w:pos="360"/>
      </w:tabs>
      <w:jc w:val="right"/>
    </w:pPr>
    <w:rPr>
      <w:rFonts w:ascii="Helvetica" w:hAnsi="Helvetica"/>
      <w:b/>
      <w:sz w:val="36"/>
    </w:rPr>
  </w:style>
  <w:style w:type="character" w:styleId="CommentReference">
    <w:name w:val="annotation reference"/>
    <w:rsid w:val="000C2135"/>
    <w:rPr>
      <w:sz w:val="16"/>
      <w:szCs w:val="16"/>
    </w:rPr>
  </w:style>
  <w:style w:type="paragraph" w:styleId="CommentText">
    <w:name w:val="annotation text"/>
    <w:basedOn w:val="Normal"/>
    <w:link w:val="CommentTextChar"/>
    <w:rsid w:val="000C2135"/>
    <w:rPr>
      <w:sz w:val="20"/>
    </w:rPr>
  </w:style>
  <w:style w:type="character" w:customStyle="1" w:styleId="CommentTextChar">
    <w:name w:val="Comment Text Char"/>
    <w:basedOn w:val="DefaultParagraphFont"/>
    <w:link w:val="CommentText"/>
    <w:rsid w:val="000C2135"/>
  </w:style>
  <w:style w:type="paragraph" w:styleId="CommentSubject">
    <w:name w:val="annotation subject"/>
    <w:basedOn w:val="CommentText"/>
    <w:next w:val="CommentText"/>
    <w:link w:val="CommentSubjectChar"/>
    <w:rsid w:val="000C2135"/>
    <w:rPr>
      <w:b/>
      <w:bCs/>
      <w:lang w:val="x-none" w:eastAsia="x-none"/>
    </w:rPr>
  </w:style>
  <w:style w:type="character" w:customStyle="1" w:styleId="CommentSubjectChar">
    <w:name w:val="Comment Subject Char"/>
    <w:link w:val="CommentSubject"/>
    <w:rsid w:val="000C2135"/>
    <w:rPr>
      <w:b/>
      <w:bCs/>
    </w:rPr>
  </w:style>
  <w:style w:type="character" w:styleId="Hyperlink">
    <w:name w:val="Hyperlink"/>
    <w:rsid w:val="00D748C1"/>
    <w:rPr>
      <w:color w:val="0000FF"/>
      <w:u w:val="single"/>
    </w:rPr>
  </w:style>
  <w:style w:type="paragraph" w:styleId="ListParagraph">
    <w:name w:val="List Paragraph"/>
    <w:basedOn w:val="Normal"/>
    <w:uiPriority w:val="34"/>
    <w:qFormat/>
    <w:rsid w:val="00FF2928"/>
    <w:pPr>
      <w:ind w:left="720"/>
      <w:contextualSpacing/>
    </w:pPr>
  </w:style>
  <w:style w:type="character" w:styleId="PlaceholderText">
    <w:name w:val="Placeholder Text"/>
    <w:basedOn w:val="DefaultParagraphFont"/>
    <w:uiPriority w:val="99"/>
    <w:semiHidden/>
    <w:rsid w:val="00FF2928"/>
    <w:rPr>
      <w:color w:val="808080"/>
    </w:rPr>
  </w:style>
  <w:style w:type="table" w:styleId="TableGrid">
    <w:name w:val="Table Grid"/>
    <w:basedOn w:val="TableNormal"/>
    <w:rsid w:val="00F74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217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admin\LOCALS~1\Temp\898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911F3-E8C3-BC42-BC37-1E2798ABC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8982</Template>
  <TotalTime>4</TotalTime>
  <Pages>2</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SB3C2016 Abstract Template</vt:lpstr>
    </vt:vector>
  </TitlesOfParts>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SB3C2016 Abstract Template</dc:title>
  <dc:subject/>
  <dc:creator>info@sb3c.org</dc:creator>
  <cp:keywords/>
  <dc:description/>
  <cp:lastModifiedBy>Laraine Lee</cp:lastModifiedBy>
  <cp:revision>6</cp:revision>
  <cp:lastPrinted>2011-01-21T21:06:00Z</cp:lastPrinted>
  <dcterms:created xsi:type="dcterms:W3CDTF">2024-12-02T21:51:00Z</dcterms:created>
  <dcterms:modified xsi:type="dcterms:W3CDTF">2026-10-23T14:04:00Z</dcterms:modified>
</cp:coreProperties>
</file>